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A1D32" w14:textId="08C8FAE3" w:rsidR="00B4624A" w:rsidRDefault="00B81C2F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D97BDC" wp14:editId="2428920C">
                <wp:simplePos x="0" y="0"/>
                <wp:positionH relativeFrom="margin">
                  <wp:posOffset>-322202</wp:posOffset>
                </wp:positionH>
                <wp:positionV relativeFrom="paragraph">
                  <wp:posOffset>-13591</wp:posOffset>
                </wp:positionV>
                <wp:extent cx="6595745" cy="797668"/>
                <wp:effectExtent l="0" t="0" r="0" b="254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95745" cy="79766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ED7508" w14:textId="4B4D0019" w:rsidR="00B4624A" w:rsidRPr="00275DCC" w:rsidRDefault="00B4624A" w:rsidP="00E52FD6">
                            <w:pPr>
                              <w:spacing w:before="0" w:after="0" w:line="280" w:lineRule="exact"/>
                              <w:contextualSpacing/>
                              <w:jc w:val="righ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5DC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令和</w:t>
                            </w:r>
                            <w:r w:rsidR="00465FCD" w:rsidRPr="00275DCC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275DC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年</w:t>
                            </w:r>
                            <w:r w:rsidR="00CB5C40" w:rsidRPr="00275DCC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4</w:t>
                            </w:r>
                            <w:r w:rsidRPr="00275DC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月</w:t>
                            </w:r>
                          </w:p>
                          <w:p w14:paraId="635D1A89" w14:textId="2FC120B2" w:rsidR="00B4624A" w:rsidRPr="00275DCC" w:rsidRDefault="00B4624A" w:rsidP="00E52FD6">
                            <w:pPr>
                              <w:spacing w:before="0" w:after="0" w:line="280" w:lineRule="exact"/>
                              <w:contextualSpacing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5DC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会 員 各 位</w:t>
                            </w:r>
                          </w:p>
                          <w:p w14:paraId="4B9AAC0B" w14:textId="6F999FEB" w:rsidR="00B4624A" w:rsidRPr="00275DCC" w:rsidRDefault="00B4624A" w:rsidP="00E52FD6">
                            <w:pPr>
                              <w:spacing w:before="0" w:after="0" w:line="280" w:lineRule="exact"/>
                              <w:contextualSpacing/>
                              <w:jc w:val="righ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75DC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(一社)西新井青色申告会</w:t>
                            </w:r>
                          </w:p>
                          <w:p w14:paraId="7398F121" w14:textId="5C7E0785" w:rsidR="00B4624A" w:rsidRPr="00275DCC" w:rsidRDefault="00B4624A" w:rsidP="00E52FD6">
                            <w:pPr>
                              <w:spacing w:before="0" w:after="0" w:line="280" w:lineRule="exact"/>
                              <w:contextualSpacing/>
                              <w:jc w:val="right"/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275DCC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会　長 </w:t>
                            </w:r>
                            <w:r w:rsidR="00F91D56">
                              <w:rPr>
                                <w:rFonts w:ascii="ＭＳ 明朝" w:eastAsia="ＭＳ 明朝" w:hAnsi="ＭＳ 明朝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F91D5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pacing w:val="58"/>
                                <w:kern w:val="0"/>
                                <w:sz w:val="24"/>
                                <w:szCs w:val="24"/>
                                <w:fitText w:val="1440" w:id="-2049217024"/>
                              </w:rPr>
                              <w:t>野口冨次</w:t>
                            </w:r>
                            <w:r w:rsidRPr="00F91D56">
                              <w:rPr>
                                <w:rFonts w:ascii="ＭＳ 明朝" w:eastAsia="ＭＳ 明朝" w:hAnsi="ＭＳ 明朝" w:hint="eastAsia"/>
                                <w:b/>
                                <w:bCs/>
                                <w:color w:val="000000" w:themeColor="text1"/>
                                <w:spacing w:val="4"/>
                                <w:kern w:val="0"/>
                                <w:sz w:val="24"/>
                                <w:szCs w:val="24"/>
                                <w:fitText w:val="1440" w:id="-2049217024"/>
                              </w:rPr>
                              <w:t>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D97BDC" id="正方形/長方形 11" o:spid="_x0000_s1026" style="position:absolute;margin-left:-25.35pt;margin-top:-1.05pt;width:519.35pt;height:62.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" filled="f" stroked="f" strokeweight="1pt">
                <v:textbox>
                  <w:txbxContent>
                    <w:p w14:paraId="5EED7508" w14:textId="4B4D0019" w:rsidR="00B4624A" w:rsidRPr="00275DCC" w:rsidRDefault="00B4624A" w:rsidP="00E52FD6">
                      <w:pPr>
                        <w:spacing w:before="0" w:after="0" w:line="280" w:lineRule="exact"/>
                        <w:contextualSpacing/>
                        <w:jc w:val="right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75DCC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令和</w:t>
                      </w:r>
                      <w:r w:rsidR="00465FCD" w:rsidRPr="00275DCC"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275DCC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年</w:t>
                      </w:r>
                      <w:r w:rsidR="00CB5C40" w:rsidRPr="00275DCC"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4</w:t>
                      </w:r>
                      <w:r w:rsidRPr="00275DCC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月</w:t>
                      </w:r>
                    </w:p>
                    <w:p w14:paraId="635D1A89" w14:textId="2FC120B2" w:rsidR="00B4624A" w:rsidRPr="00275DCC" w:rsidRDefault="00B4624A" w:rsidP="00E52FD6">
                      <w:pPr>
                        <w:spacing w:before="0" w:after="0" w:line="280" w:lineRule="exact"/>
                        <w:contextualSpacing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75DCC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会 員 各 位</w:t>
                      </w:r>
                    </w:p>
                    <w:p w14:paraId="4B9AAC0B" w14:textId="6F999FEB" w:rsidR="00B4624A" w:rsidRPr="00275DCC" w:rsidRDefault="00B4624A" w:rsidP="00E52FD6">
                      <w:pPr>
                        <w:spacing w:before="0" w:after="0" w:line="280" w:lineRule="exact"/>
                        <w:contextualSpacing/>
                        <w:jc w:val="right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 w:rsidRPr="00275DCC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>(一社)西新井青色申告会</w:t>
                      </w:r>
                    </w:p>
                    <w:p w14:paraId="7398F121" w14:textId="5C7E0785" w:rsidR="00B4624A" w:rsidRPr="00275DCC" w:rsidRDefault="00B4624A" w:rsidP="00E52FD6">
                      <w:pPr>
                        <w:spacing w:before="0" w:after="0" w:line="280" w:lineRule="exact"/>
                        <w:contextualSpacing/>
                        <w:jc w:val="right"/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275DCC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会　長 </w:t>
                      </w:r>
                      <w:r w:rsidR="00F91D56">
                        <w:rPr>
                          <w:rFonts w:ascii="ＭＳ 明朝" w:eastAsia="ＭＳ 明朝" w:hAnsi="ＭＳ 明朝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Pr="00F91D56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pacing w:val="58"/>
                          <w:kern w:val="0"/>
                          <w:sz w:val="24"/>
                          <w:szCs w:val="24"/>
                          <w:fitText w:val="1440" w:id="-2049217024"/>
                        </w:rPr>
                        <w:t>野口冨次</w:t>
                      </w:r>
                      <w:r w:rsidRPr="00F91D56">
                        <w:rPr>
                          <w:rFonts w:ascii="ＭＳ 明朝" w:eastAsia="ＭＳ 明朝" w:hAnsi="ＭＳ 明朝" w:hint="eastAsia"/>
                          <w:b/>
                          <w:bCs/>
                          <w:color w:val="000000" w:themeColor="text1"/>
                          <w:spacing w:val="4"/>
                          <w:kern w:val="0"/>
                          <w:sz w:val="24"/>
                          <w:szCs w:val="24"/>
                          <w:fitText w:val="1440" w:id="-2049217024"/>
                        </w:rPr>
                        <w:t>郎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DD6FCA">
        <w:rPr>
          <w:noProof/>
        </w:rPr>
        <mc:AlternateContent>
          <mc:Choice Requires="wps">
            <w:drawing>
              <wp:anchor distT="0" distB="0" distL="114300" distR="114300" simplePos="0" relativeHeight="251757568" behindDoc="1" locked="0" layoutInCell="1" allowOverlap="1" wp14:anchorId="54A923C4" wp14:editId="4B001CD1">
                <wp:simplePos x="0" y="0"/>
                <wp:positionH relativeFrom="column">
                  <wp:posOffset>-512476</wp:posOffset>
                </wp:positionH>
                <wp:positionV relativeFrom="paragraph">
                  <wp:posOffset>314036</wp:posOffset>
                </wp:positionV>
                <wp:extent cx="6748780" cy="1929252"/>
                <wp:effectExtent l="0" t="152400" r="0" b="14732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35960">
                          <a:off x="0" y="0"/>
                          <a:ext cx="6748780" cy="19292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42BA70" w14:textId="729D24EC" w:rsidR="0036255E" w:rsidRDefault="0036255E" w:rsidP="0036255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9E5CE3" wp14:editId="0CE7EF47">
                                  <wp:extent cx="6553451" cy="1809345"/>
                                  <wp:effectExtent l="0" t="0" r="0" b="635"/>
                                  <wp:docPr id="61" name="図 61" descr="ソース画像を表示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ソース画像を表示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brightnessContrast brigh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49729" cy="18911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A923C4" id="正方形/長方形 10" o:spid="_x0000_s1027" style="position:absolute;margin-left:-40.35pt;margin-top:24.75pt;width:531.4pt;height:151.9pt;rotation:-179175fd;z-index:-25155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" filled="f" stroked="f" strokeweight="1pt">
                <v:textbox>
                  <w:txbxContent>
                    <w:p w14:paraId="5B42BA70" w14:textId="729D24EC" w:rsidR="0036255E" w:rsidRDefault="0036255E" w:rsidP="0036255E">
                      <w:r>
                        <w:rPr>
                          <w:noProof/>
                        </w:rPr>
                        <w:drawing>
                          <wp:inline distT="0" distB="0" distL="0" distR="0" wp14:anchorId="119E5CE3" wp14:editId="0CE7EF47">
                            <wp:extent cx="6553451" cy="1809345"/>
                            <wp:effectExtent l="0" t="0" r="0" b="635"/>
                            <wp:docPr id="61" name="図 61" descr="ソース画像を表示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ソース画像を表示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2">
                                              <a14:imgEffect>
                                                <a14:brightnessContrast bright="2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49729" cy="18911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2C1A44"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6D205A52" wp14:editId="3A8157AD">
                <wp:simplePos x="0" y="0"/>
                <wp:positionH relativeFrom="margin">
                  <wp:align>center</wp:align>
                </wp:positionH>
                <wp:positionV relativeFrom="paragraph">
                  <wp:posOffset>-234315</wp:posOffset>
                </wp:positionV>
                <wp:extent cx="6572250" cy="285051"/>
                <wp:effectExtent l="0" t="0" r="0" b="1270"/>
                <wp:wrapNone/>
                <wp:docPr id="4" name="グループ化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72250" cy="285051"/>
                          <a:chOff x="1119" y="721"/>
                          <a:chExt cx="9866" cy="360"/>
                        </a:xfrm>
                      </wpg:grpSpPr>
                      <wpg:grpSp>
                        <wpg:cNvPr id="5" name="Group 3"/>
                        <wpg:cNvGrpSpPr>
                          <a:grpSpLocks/>
                        </wpg:cNvGrpSpPr>
                        <wpg:grpSpPr bwMode="auto">
                          <a:xfrm>
                            <a:off x="1119" y="800"/>
                            <a:ext cx="9866" cy="281"/>
                            <a:chOff x="1079" y="800"/>
                            <a:chExt cx="9866" cy="281"/>
                          </a:xfrm>
                        </wpg:grpSpPr>
                        <wps:wsp>
                          <wps:cNvPr id="6" name="AutoShap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9" y="873"/>
                              <a:ext cx="9866" cy="1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0">
                              <a:gsLst>
                                <a:gs pos="0">
                                  <a:srgbClr val="0000FF"/>
                                </a:gs>
                                <a:gs pos="50000">
                                  <a:srgbClr val="CCFFFF"/>
                                </a:gs>
                                <a:gs pos="100000">
                                  <a:srgbClr val="0000FF"/>
                                </a:gs>
                              </a:gsLst>
                              <a:lin ang="0" scaled="1"/>
                            </a:gra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lum contrast="12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888" y="800"/>
                              <a:ext cx="246" cy="28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9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0061" y="721"/>
                            <a:ext cx="924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7DBF757" w14:textId="77777777" w:rsidR="000712C3" w:rsidRDefault="000712C3" w:rsidP="000712C3">
                              <w:pPr>
                                <w:spacing w:line="240" w:lineRule="exact"/>
                                <w:rPr>
                                  <w:rFonts w:ascii="ＭＳ ゴシック" w:hAnsi="ＭＳ ゴシック"/>
                                  <w:color w:val="FFFFFF"/>
                                  <w:sz w:val="14"/>
                                </w:rPr>
                              </w:pPr>
                              <w:r>
                                <w:rPr>
                                  <w:rFonts w:ascii="ＭＳ ゴシック" w:hAnsi="ＭＳ ゴシック"/>
                                  <w:color w:val="FFFFFF"/>
                                  <w:sz w:val="14"/>
                                </w:rPr>
                                <w:t>NISHIARAI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05A52" id="グループ化 4" o:spid="_x0000_s1027" style="position:absolute;margin-left:0;margin-top:-18.45pt;width:517.5pt;height:22.45pt;z-index:251658240;mso-position-horizontal:center;mso-position-horizontal-relative:margin" coordorigin="1119,721" coordsize="9866,3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">
                <v:group id="Group 3" o:spid="_x0000_s1028" style="position:absolute;left:1119;top:800;width:9866;height:281" coordorigin="1079,800" coordsize="9866,2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roundrect id="AutoShape 4" o:spid="_x0000_s1029" style="position:absolute;left:1079;top:873;width:9866;height:12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" fillcolor="blue" stroked="f">
                    <v:fill color2="#cff" angle="90" focus="50%" type="gradient"/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6" o:spid="_x0000_s1030" type="#_x0000_t75" style="position:absolute;left:5888;top:800;width:246;height: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">
                    <v:imagedata r:id="rId14" o:title="" gain="74473f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31" type="#_x0000_t202" style="position:absolute;left:10061;top:721;width:924;height:3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37DBF757" w14:textId="77777777" w:rsidR="000712C3" w:rsidRDefault="000712C3" w:rsidP="000712C3">
                        <w:pPr>
                          <w:spacing w:line="240" w:lineRule="exact"/>
                          <w:rPr>
                            <w:rFonts w:ascii="ＭＳ ゴシック" w:hAnsi="ＭＳ ゴシック"/>
                            <w:color w:val="FFFFFF"/>
                            <w:sz w:val="14"/>
                          </w:rPr>
                        </w:pPr>
                        <w:r>
                          <w:rPr>
                            <w:rFonts w:ascii="ＭＳ ゴシック" w:hAnsi="ＭＳ ゴシック"/>
                            <w:color w:val="FFFFFF"/>
                            <w:sz w:val="14"/>
                          </w:rPr>
                          <w:t>NISHIARAI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34E07F2E" w14:textId="32431266" w:rsidR="00B4624A" w:rsidRDefault="00D76E1D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46ECFBF" wp14:editId="6287E00A">
                <wp:simplePos x="0" y="0"/>
                <wp:positionH relativeFrom="margin">
                  <wp:posOffset>-147104</wp:posOffset>
                </wp:positionH>
                <wp:positionV relativeFrom="paragraph">
                  <wp:posOffset>115543</wp:posOffset>
                </wp:positionV>
                <wp:extent cx="6254885" cy="1673158"/>
                <wp:effectExtent l="0" t="0" r="0" b="80010"/>
                <wp:wrapNone/>
                <wp:docPr id="14" name="正方形/長方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54885" cy="1673158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  <a:effectLst>
                          <a:outerShdw blurRad="50800" dist="50800" dir="5400000" algn="ctr" rotWithShape="0">
                            <a:schemeClr val="bg1"/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777F30F" w14:textId="0F16FA8B" w:rsidR="00B10BD5" w:rsidRPr="00D76E1D" w:rsidRDefault="00B10BD5" w:rsidP="00D76E1D">
                            <w:pPr>
                              <w:snapToGrid w:val="0"/>
                              <w:spacing w:before="0" w:after="0" w:line="1160" w:lineRule="exact"/>
                              <w:rPr>
                                <w:rFonts w:ascii="ＤＦＧPOPコンW12" w:eastAsia="ＤＦＧPOPコンW12" w:hAnsi="BIZ UDPゴシック"/>
                                <w:b/>
                                <w:outline/>
                                <w:color w:val="002060"/>
                                <w:sz w:val="90"/>
                                <w:szCs w:val="90"/>
                                <w14:shadow w14:blurRad="381000" w14:dist="22860" w14:dir="5400000" w14:sx="100000" w14:sy="100000" w14:kx="0" w14:ky="0" w14:algn="tl">
                                  <w14:srgbClr w14:val="FFFF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76E1D">
                              <w:rPr>
                                <w:rFonts w:ascii="ＤＦＧPOPコンW12" w:eastAsia="ＤＦＧPOPコンW12" w:hAnsi="BIZ UDPゴシック" w:hint="eastAsia"/>
                                <w:b/>
                                <w:outline/>
                                <w:color w:val="002060"/>
                                <w:sz w:val="90"/>
                                <w:szCs w:val="90"/>
                                <w14:shadow w14:blurRad="381000" w14:dist="22860" w14:dir="5400000" w14:sx="100000" w14:sy="100000" w14:kx="0" w14:ky="0" w14:algn="tl">
                                  <w14:srgbClr w14:val="FFFF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源泉・</w:t>
                            </w:r>
                            <w:bookmarkStart w:id="0" w:name="_Hlk100749705"/>
                            <w:r w:rsidRPr="00D76E1D">
                              <w:rPr>
                                <w:rFonts w:ascii="ＤＦＧPOPコンW12" w:eastAsia="ＤＦＧPOPコンW12" w:hAnsi="BIZ UDPゴシック" w:hint="eastAsia"/>
                                <w:b/>
                                <w:outline/>
                                <w:color w:val="002060"/>
                                <w:sz w:val="90"/>
                                <w:szCs w:val="90"/>
                                <w14:shadow w14:blurRad="381000" w14:dist="22860" w14:dir="5400000" w14:sx="100000" w14:sy="100000" w14:kx="0" w14:ky="0" w14:algn="tl">
                                  <w14:srgbClr w14:val="FFFF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減額申請</w:t>
                            </w:r>
                            <w:bookmarkEnd w:id="0"/>
                          </w:p>
                          <w:p w14:paraId="2187A143" w14:textId="13A0959A" w:rsidR="00B10BD5" w:rsidRPr="00D76E1D" w:rsidRDefault="00B10BD5" w:rsidP="00D76E1D">
                            <w:pPr>
                              <w:adjustRightInd w:val="0"/>
                              <w:snapToGrid w:val="0"/>
                              <w:spacing w:before="0" w:after="0" w:line="1160" w:lineRule="exact"/>
                              <w:jc w:val="right"/>
                              <w:rPr>
                                <w:rFonts w:ascii="ＤＦＧPOPコンW12" w:eastAsia="ＤＦＧPOPコンW12" w:hAnsi="BIZ UDPゴシック"/>
                                <w:b/>
                                <w:outline/>
                                <w:color w:val="002060"/>
                                <w:sz w:val="90"/>
                                <w:szCs w:val="90"/>
                                <w14:shadow w14:blurRad="0" w14:dist="22860" w14:dir="5400000" w14:sx="100000" w14:sy="100000" w14:kx="0" w14:ky="0" w14:algn="tl">
                                  <w14:srgbClr w14:val="FFFF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 w:rsidRPr="00D76E1D">
                              <w:rPr>
                                <w:rFonts w:ascii="ＤＦＧPOPコンW12" w:eastAsia="ＤＦＧPOPコンW12" w:hAnsi="BIZ UDPゴシック" w:hint="eastAsia"/>
                                <w:b/>
                                <w:outline/>
                                <w:color w:val="002060"/>
                                <w:sz w:val="90"/>
                                <w:szCs w:val="90"/>
                                <w14:shadow w14:blurRad="381000" w14:dist="22860" w14:dir="5400000" w14:sx="100000" w14:sy="100000" w14:kx="0" w14:ky="0" w14:algn="tl">
                                  <w14:srgbClr w14:val="FFFF00">
                                    <w14:alpha w14:val="70000"/>
                                  </w14:srgbClr>
                                </w14:shadow>
                                <w14:textOutline w14:w="28575" w14:cap="flat" w14:cmpd="sng" w14:algn="ctr">
                                  <w14:solidFill>
                                    <w14:srgbClr w14:val="00206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相談会のお知らせ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6ECFBF" id="正方形/長方形 14" o:spid="_x0000_s1033" style="position:absolute;margin-left:-11.6pt;margin-top:9.1pt;width:492.5pt;height:131.7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" filled="f" stroked="f" strokeweight="2.25pt">
                <v:shadow on="t" color="white [3212]" offset="0,4pt"/>
                <v:textbox>
                  <w:txbxContent>
                    <w:p w14:paraId="1777F30F" w14:textId="0F16FA8B" w:rsidR="00B10BD5" w:rsidRPr="00D76E1D" w:rsidRDefault="00B10BD5" w:rsidP="00D76E1D">
                      <w:pPr>
                        <w:snapToGrid w:val="0"/>
                        <w:spacing w:before="0" w:after="0" w:line="1160" w:lineRule="exact"/>
                        <w:rPr>
                          <w:rFonts w:ascii="ＤＦＧPOPコンW12" w:eastAsia="ＤＦＧPOPコンW12" w:hAnsi="BIZ UDPゴシック"/>
                          <w:b/>
                          <w:outline/>
                          <w:color w:val="002060"/>
                          <w:sz w:val="90"/>
                          <w:szCs w:val="90"/>
                          <w14:shadow w14:blurRad="381000" w14:dist="22860" w14:dir="5400000" w14:sx="100000" w14:sy="100000" w14:kx="0" w14:ky="0" w14:algn="tl">
                            <w14:srgbClr w14:val="FFFF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76E1D">
                        <w:rPr>
                          <w:rFonts w:ascii="ＤＦＧPOPコンW12" w:eastAsia="ＤＦＧPOPコンW12" w:hAnsi="BIZ UDPゴシック" w:hint="eastAsia"/>
                          <w:b/>
                          <w:outline/>
                          <w:color w:val="002060"/>
                          <w:sz w:val="90"/>
                          <w:szCs w:val="90"/>
                          <w14:shadow w14:blurRad="381000" w14:dist="22860" w14:dir="5400000" w14:sx="100000" w14:sy="100000" w14:kx="0" w14:ky="0" w14:algn="tl">
                            <w14:srgbClr w14:val="FFFF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源泉・</w:t>
                      </w:r>
                      <w:bookmarkStart w:id="1" w:name="_Hlk100749705"/>
                      <w:r w:rsidRPr="00D76E1D">
                        <w:rPr>
                          <w:rFonts w:ascii="ＤＦＧPOPコンW12" w:eastAsia="ＤＦＧPOPコンW12" w:hAnsi="BIZ UDPゴシック" w:hint="eastAsia"/>
                          <w:b/>
                          <w:outline/>
                          <w:color w:val="002060"/>
                          <w:sz w:val="90"/>
                          <w:szCs w:val="90"/>
                          <w14:shadow w14:blurRad="381000" w14:dist="22860" w14:dir="5400000" w14:sx="100000" w14:sy="100000" w14:kx="0" w14:ky="0" w14:algn="tl">
                            <w14:srgbClr w14:val="FFFF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減額申請</w:t>
                      </w:r>
                      <w:bookmarkEnd w:id="1"/>
                    </w:p>
                    <w:p w14:paraId="2187A143" w14:textId="13A0959A" w:rsidR="00B10BD5" w:rsidRPr="00D76E1D" w:rsidRDefault="00B10BD5" w:rsidP="00D76E1D">
                      <w:pPr>
                        <w:adjustRightInd w:val="0"/>
                        <w:snapToGrid w:val="0"/>
                        <w:spacing w:before="0" w:after="0" w:line="1160" w:lineRule="exact"/>
                        <w:jc w:val="right"/>
                        <w:rPr>
                          <w:rFonts w:ascii="ＤＦＧPOPコンW12" w:eastAsia="ＤＦＧPOPコンW12" w:hAnsi="BIZ UDPゴシック"/>
                          <w:b/>
                          <w:outline/>
                          <w:color w:val="002060"/>
                          <w:sz w:val="90"/>
                          <w:szCs w:val="90"/>
                          <w14:shadow w14:blurRad="0" w14:dist="22860" w14:dir="5400000" w14:sx="100000" w14:sy="100000" w14:kx="0" w14:ky="0" w14:algn="tl">
                            <w14:srgbClr w14:val="FFFF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 w:rsidRPr="00D76E1D">
                        <w:rPr>
                          <w:rFonts w:ascii="ＤＦＧPOPコンW12" w:eastAsia="ＤＦＧPOPコンW12" w:hAnsi="BIZ UDPゴシック" w:hint="eastAsia"/>
                          <w:b/>
                          <w:outline/>
                          <w:color w:val="002060"/>
                          <w:sz w:val="90"/>
                          <w:szCs w:val="90"/>
                          <w14:shadow w14:blurRad="381000" w14:dist="22860" w14:dir="5400000" w14:sx="100000" w14:sy="100000" w14:kx="0" w14:ky="0" w14:algn="tl">
                            <w14:srgbClr w14:val="FFFF00">
                              <w14:alpha w14:val="70000"/>
                            </w14:srgbClr>
                          </w14:shadow>
                          <w14:textOutline w14:w="28575" w14:cap="flat" w14:cmpd="sng" w14:algn="ctr">
                            <w14:solidFill>
                              <w14:srgbClr w14:val="002060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相談会のお知らせ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945AE3" w14:textId="6B08A732" w:rsidR="00B4624A" w:rsidRDefault="00B4624A" w:rsidP="00182B47"/>
    <w:p w14:paraId="3D0F4AA2" w14:textId="46032326" w:rsidR="00802438" w:rsidRDefault="0023128B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4C267E57" wp14:editId="77792603">
                <wp:simplePos x="0" y="0"/>
                <wp:positionH relativeFrom="column">
                  <wp:posOffset>-126419</wp:posOffset>
                </wp:positionH>
                <wp:positionV relativeFrom="paragraph">
                  <wp:posOffset>287655</wp:posOffset>
                </wp:positionV>
                <wp:extent cx="1634247" cy="486383"/>
                <wp:effectExtent l="0" t="0" r="0" b="0"/>
                <wp:wrapNone/>
                <wp:docPr id="38" name="正方形/長方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4247" cy="4863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F7A0D" w14:textId="2AE21D0A" w:rsidR="008653D0" w:rsidRPr="0023128B" w:rsidRDefault="0023128B" w:rsidP="0023128B">
                            <w:pPr>
                              <w:spacing w:before="100" w:beforeAutospacing="1" w:after="100" w:afterAutospacing="1" w:line="480" w:lineRule="exact"/>
                              <w:rPr>
                                <w:rFonts w:ascii="ＤＦPOPコンW12" w:eastAsia="ＤＦPOPコンW12" w:hint="eastAsia"/>
                                <w:sz w:val="40"/>
                                <w:szCs w:val="40"/>
                                <w14:shadow w14:blurRad="0" w14:dist="50800" w14:dir="5400000" w14:sx="0" w14:sy="0" w14:kx="0" w14:ky="0" w14:algn="ctr">
                                  <w14:schemeClr w14:val="bg1">
                                    <w14:lumMod w14:val="95000"/>
                                  </w14:schemeClr>
                                </w14:shadow>
                              </w:rPr>
                            </w:pPr>
                            <w:r w:rsidRPr="0023128B">
                              <w:rPr>
                                <w:rFonts w:ascii="ＤＦＧPOPコンW12" w:eastAsia="ＤＦＧPOPコンW12" w:hAnsi="BIZ UDPゴシック" w:hint="eastAsia"/>
                                <w:b/>
                                <w:color w:val="002060"/>
                                <w:sz w:val="40"/>
                                <w:szCs w:val="40"/>
                                <w14:shadow w14:blurRad="0" w14:dist="50800" w14:dir="5400000" w14:sx="100000" w14:sy="100000" w14:kx="0" w14:ky="0" w14:algn="ctr">
                                  <w14:schemeClr w14:val="bg1">
                                    <w14:lumMod w14:val="9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(1</w:t>
                            </w:r>
                            <w:r w:rsidRPr="0023128B">
                              <w:rPr>
                                <w:rFonts w:ascii="ＤＦＧPOPコンW12" w:eastAsia="ＤＦＧPOPコンW12" w:hAnsi="BIZ UDPゴシック" w:hint="eastAsia"/>
                                <w:b/>
                                <w:color w:val="002060"/>
                                <w:sz w:val="40"/>
                                <w:szCs w:val="40"/>
                                <w14:shadow w14:blurRad="0" w14:dist="50800" w14:dir="5400000" w14:sx="100000" w14:sy="100000" w14:kx="0" w14:ky="0" w14:algn="ctr">
                                  <w14:schemeClr w14:val="bg1">
                                    <w14:lumMod w14:val="95000"/>
                                  </w14:schemeClr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～6月分)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267E57" id="正方形/長方形 38" o:spid="_x0000_s1034" style="position:absolute;margin-left:-9.95pt;margin-top:22.65pt;width:128.7pt;height:38.3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" filled="f" stroked="f" strokeweight="1pt">
                <v:textbox>
                  <w:txbxContent>
                    <w:p w14:paraId="45DF7A0D" w14:textId="2AE21D0A" w:rsidR="008653D0" w:rsidRPr="0023128B" w:rsidRDefault="0023128B" w:rsidP="0023128B">
                      <w:pPr>
                        <w:spacing w:before="100" w:beforeAutospacing="1" w:after="100" w:afterAutospacing="1" w:line="480" w:lineRule="exact"/>
                        <w:rPr>
                          <w:rFonts w:ascii="ＤＦPOPコンW12" w:eastAsia="ＤＦPOPコンW12" w:hint="eastAsia"/>
                          <w:sz w:val="40"/>
                          <w:szCs w:val="40"/>
                          <w14:shadow w14:blurRad="0" w14:dist="50800" w14:dir="5400000" w14:sx="0" w14:sy="0" w14:kx="0" w14:ky="0" w14:algn="ctr">
                            <w14:schemeClr w14:val="bg1">
                              <w14:lumMod w14:val="95000"/>
                            </w14:schemeClr>
                          </w14:shadow>
                        </w:rPr>
                      </w:pPr>
                      <w:r w:rsidRPr="0023128B">
                        <w:rPr>
                          <w:rFonts w:ascii="ＤＦＧPOPコンW12" w:eastAsia="ＤＦＧPOPコンW12" w:hAnsi="BIZ UDPゴシック" w:hint="eastAsia"/>
                          <w:b/>
                          <w:color w:val="002060"/>
                          <w:sz w:val="40"/>
                          <w:szCs w:val="40"/>
                          <w14:shadow w14:blurRad="0" w14:dist="50800" w14:dir="5400000" w14:sx="100000" w14:sy="100000" w14:kx="0" w14:ky="0" w14:algn="ctr">
                            <w14:schemeClr w14:val="bg1">
                              <w14:lumMod w14:val="9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(1</w:t>
                      </w:r>
                      <w:r w:rsidRPr="0023128B">
                        <w:rPr>
                          <w:rFonts w:ascii="ＤＦＧPOPコンW12" w:eastAsia="ＤＦＧPOPコンW12" w:hAnsi="BIZ UDPゴシック" w:hint="eastAsia"/>
                          <w:b/>
                          <w:color w:val="002060"/>
                          <w:sz w:val="40"/>
                          <w:szCs w:val="40"/>
                          <w14:shadow w14:blurRad="0" w14:dist="50800" w14:dir="5400000" w14:sx="100000" w14:sy="100000" w14:kx="0" w14:ky="0" w14:algn="ctr">
                            <w14:schemeClr w14:val="bg1">
                              <w14:lumMod w14:val="95000"/>
                            </w14:schemeClr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～6月分)</w:t>
                      </w:r>
                    </w:p>
                  </w:txbxContent>
                </v:textbox>
              </v:rect>
            </w:pict>
          </mc:Fallback>
        </mc:AlternateContent>
      </w:r>
    </w:p>
    <w:p w14:paraId="6980238F" w14:textId="194083E3" w:rsidR="00802438" w:rsidRDefault="00802438" w:rsidP="00182B47"/>
    <w:p w14:paraId="1D0AF57C" w14:textId="1056CE51" w:rsidR="00802438" w:rsidRDefault="00802438" w:rsidP="00182B47"/>
    <w:p w14:paraId="4A55E397" w14:textId="2D04771D" w:rsidR="00802438" w:rsidRDefault="00812C91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485E7F7" wp14:editId="4894AC7A">
                <wp:simplePos x="0" y="0"/>
                <wp:positionH relativeFrom="margin">
                  <wp:align>right</wp:align>
                </wp:positionH>
                <wp:positionV relativeFrom="paragraph">
                  <wp:posOffset>185771</wp:posOffset>
                </wp:positionV>
                <wp:extent cx="2713990" cy="514985"/>
                <wp:effectExtent l="0" t="0" r="0" b="0"/>
                <wp:wrapNone/>
                <wp:docPr id="23" name="正方形/長方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13990" cy="514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93372F" w14:textId="393598C0" w:rsidR="006D01C6" w:rsidRPr="00A32E46" w:rsidRDefault="0027250B" w:rsidP="006B5B2A">
                            <w:pPr>
                              <w:spacing w:before="100" w:beforeAutospacing="1" w:after="100" w:afterAutospacing="1" w:line="700" w:lineRule="exact"/>
                              <w:contextualSpacing/>
                              <w:rPr>
                                <w:rFonts w:ascii="ＤＦＧPOP1体W9" w:eastAsia="ＤＦＧPOP1体W9"/>
                                <w:b/>
                                <w:color w:val="006600"/>
                                <w:sz w:val="56"/>
                                <w:szCs w:val="56"/>
                                <w14:textOutline w14:w="9525" w14:cap="flat" w14:cmpd="sng" w14:algn="ctr">
                                  <w14:solidFill>
                                    <w14:schemeClr w14:val="accent3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406E6D">
                              <w:rPr>
                                <w:rFonts w:ascii="ＤＦＧPOP1体W9" w:eastAsia="ＤＦＧPOP1体W9" w:hint="eastAsia"/>
                                <w:b/>
                                <w:outline/>
                                <w:color w:val="00206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＝</w:t>
                            </w:r>
                            <w:r w:rsidR="006D01C6" w:rsidRPr="00406E6D">
                              <w:rPr>
                                <w:rFonts w:ascii="ＤＦＧPOP1体W9" w:eastAsia="ＤＦＧPOP1体W9" w:hint="eastAsia"/>
                                <w:b/>
                                <w:outline/>
                                <w:color w:val="00206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予約制</w:t>
                            </w:r>
                            <w:r w:rsidR="00D76E1D" w:rsidRPr="00406E6D">
                              <w:rPr>
                                <w:rFonts w:ascii="ＤＦＧPOP1体W9" w:eastAsia="ＤＦＧPOP1体W9" w:hint="eastAsia"/>
                                <w:b/>
                                <w:color w:val="002060"/>
                                <w:sz w:val="36"/>
                                <w:szCs w:val="36"/>
                                <w14:shadow w14:blurRad="12700" w14:dist="38100" w14:dir="2700000" w14:sx="100000" w14:sy="100000" w14:kx="0" w14:ky="0" w14:algn="tl">
                                  <w14:schemeClr w14:val="bg1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(先着順)</w:t>
                            </w:r>
                            <w:r w:rsidRPr="00406E6D">
                              <w:rPr>
                                <w:rFonts w:ascii="ＤＦＧPOP1体W9" w:eastAsia="ＤＦＧPOP1体W9" w:hint="eastAsia"/>
                                <w:b/>
                                <w:outline/>
                                <w:color w:val="002060"/>
                                <w:sz w:val="56"/>
                                <w:szCs w:val="56"/>
                                <w14:shadow w14:blurRad="12700" w14:dist="38100" w14:dir="2700000" w14:sx="100000" w14:sy="100000" w14:kx="0" w14:ky="0" w14:algn="tl">
                                  <w14:schemeClr w14:val="bg1"/>
                                </w14:shadow>
                                <w14:textOutline w14:w="1270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85E7F7" id="正方形/長方形 23" o:spid="_x0000_s1034" style="position:absolute;margin-left:162.5pt;margin-top:14.65pt;width:213.7pt;height:40.55pt;z-index:251792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" filled="f" stroked="f" strokeweight="1pt">
                <v:textbox>
                  <w:txbxContent>
                    <w:p w14:paraId="4993372F" w14:textId="393598C0" w:rsidR="006D01C6" w:rsidRPr="00A32E46" w:rsidRDefault="0027250B" w:rsidP="006B5B2A">
                      <w:pPr>
                        <w:spacing w:before="100" w:beforeAutospacing="1" w:after="100" w:afterAutospacing="1" w:line="700" w:lineRule="exact"/>
                        <w:contextualSpacing/>
                        <w:rPr>
                          <w:rFonts w:ascii="ＤＦＧPOP1体W9" w:eastAsia="ＤＦＧPOP1体W9"/>
                          <w:b/>
                          <w:color w:val="006600"/>
                          <w:sz w:val="56"/>
                          <w:szCs w:val="56"/>
                          <w14:textOutline w14:w="9525" w14:cap="flat" w14:cmpd="sng" w14:algn="ctr">
                            <w14:solidFill>
                              <w14:schemeClr w14:val="accent3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406E6D">
                        <w:rPr>
                          <w:rFonts w:ascii="ＤＦＧPOP1体W9" w:eastAsia="ＤＦＧPOP1体W9" w:hint="eastAsia"/>
                          <w:b/>
                          <w:outline/>
                          <w:color w:val="00206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＝</w:t>
                      </w:r>
                      <w:r w:rsidR="006D01C6" w:rsidRPr="00406E6D">
                        <w:rPr>
                          <w:rFonts w:ascii="ＤＦＧPOP1体W9" w:eastAsia="ＤＦＧPOP1体W9" w:hint="eastAsia"/>
                          <w:b/>
                          <w:outline/>
                          <w:color w:val="00206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予約制</w:t>
                      </w:r>
                      <w:r w:rsidR="00D76E1D" w:rsidRPr="00406E6D">
                        <w:rPr>
                          <w:rFonts w:ascii="ＤＦＧPOP1体W9" w:eastAsia="ＤＦＧPOP1体W9" w:hint="eastAsia"/>
                          <w:b/>
                          <w:color w:val="002060"/>
                          <w:sz w:val="36"/>
                          <w:szCs w:val="36"/>
                          <w14:shadow w14:blurRad="12700" w14:dist="38100" w14:dir="2700000" w14:sx="100000" w14:sy="100000" w14:kx="0" w14:ky="0" w14:algn="tl">
                            <w14:schemeClr w14:val="bg1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(先着順)</w:t>
                      </w:r>
                      <w:r w:rsidRPr="00406E6D">
                        <w:rPr>
                          <w:rFonts w:ascii="ＤＦＧPOP1体W9" w:eastAsia="ＤＦＧPOP1体W9" w:hint="eastAsia"/>
                          <w:b/>
                          <w:outline/>
                          <w:color w:val="002060"/>
                          <w:sz w:val="56"/>
                          <w:szCs w:val="56"/>
                          <w14:shadow w14:blurRad="12700" w14:dist="38100" w14:dir="2700000" w14:sx="100000" w14:sy="100000" w14:kx="0" w14:ky="0" w14:algn="tl">
                            <w14:schemeClr w14:val="bg1"/>
                          </w14:shadow>
                          <w14:textOutline w14:w="1270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＝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14C2762" w14:textId="54529FEE" w:rsidR="00802438" w:rsidRDefault="00802438" w:rsidP="00182B47"/>
    <w:p w14:paraId="41C21C72" w14:textId="7F649925" w:rsidR="00802438" w:rsidRDefault="00093EA8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47A161DB" wp14:editId="30698DA5">
                <wp:simplePos x="0" y="0"/>
                <wp:positionH relativeFrom="column">
                  <wp:posOffset>-183515</wp:posOffset>
                </wp:positionH>
                <wp:positionV relativeFrom="paragraph">
                  <wp:posOffset>225398</wp:posOffset>
                </wp:positionV>
                <wp:extent cx="694055" cy="683895"/>
                <wp:effectExtent l="19050" t="19050" r="10795" b="20955"/>
                <wp:wrapNone/>
                <wp:docPr id="69" name="楕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4055" cy="683895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C10125" id="楕円 69" o:spid="_x0000_s1026" style="position:absolute;left:0;text-align:left;margin-left:-14.45pt;margin-top:17.75pt;width:54.65pt;height:53.8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" filled="f" strokecolor="#00b0f0" strokeweight="2.25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1" locked="0" layoutInCell="1" allowOverlap="1" wp14:anchorId="5FCABA86" wp14:editId="45531BCB">
                <wp:simplePos x="0" y="0"/>
                <wp:positionH relativeFrom="page">
                  <wp:posOffset>544749</wp:posOffset>
                </wp:positionH>
                <wp:positionV relativeFrom="paragraph">
                  <wp:posOffset>136970</wp:posOffset>
                </wp:positionV>
                <wp:extent cx="6520815" cy="4044977"/>
                <wp:effectExtent l="0" t="0" r="13335" b="12700"/>
                <wp:wrapNone/>
                <wp:docPr id="18" name="四角形: 角を丸くす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20815" cy="4044977"/>
                        </a:xfrm>
                        <a:prstGeom prst="roundRect">
                          <a:avLst>
                            <a:gd name="adj" fmla="val 935"/>
                          </a:avLst>
                        </a:prstGeom>
                        <a:noFill/>
                        <a:ln w="19050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039DD4" id="四角形: 角を丸くする 18" o:spid="_x0000_s1026" style="position:absolute;left:0;text-align:left;margin-left:42.9pt;margin-top:10.8pt;width:513.45pt;height:318.5pt;z-index:-25153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61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" filled="f" strokecolor="#0070c0" strokeweight="1.5pt">
                <v:stroke joinstyle="miter"/>
                <w10:wrap anchorx="page"/>
              </v:roundrect>
            </w:pict>
          </mc:Fallback>
        </mc:AlternateContent>
      </w:r>
    </w:p>
    <w:p w14:paraId="3B2B16C9" w14:textId="2C59CDD5" w:rsidR="00802438" w:rsidRDefault="00093EA8" w:rsidP="006B5B2A">
      <w:pPr>
        <w:tabs>
          <w:tab w:val="left" w:pos="8334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1B9DE0F" wp14:editId="657A18CD">
                <wp:simplePos x="0" y="0"/>
                <wp:positionH relativeFrom="column">
                  <wp:posOffset>3771265</wp:posOffset>
                </wp:positionH>
                <wp:positionV relativeFrom="paragraph">
                  <wp:posOffset>70256</wp:posOffset>
                </wp:positionV>
                <wp:extent cx="2324911" cy="393984"/>
                <wp:effectExtent l="0" t="0" r="0" b="6350"/>
                <wp:wrapNone/>
                <wp:docPr id="1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911" cy="39398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58C502" w14:textId="188A2010" w:rsidR="00C14392" w:rsidRPr="00633B20" w:rsidRDefault="00633B20" w:rsidP="00633B20">
                            <w:pPr>
                              <w:spacing w:before="0" w:after="0" w:line="440" w:lineRule="exact"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  <w:r w:rsidRPr="00633B20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【</w:t>
                            </w:r>
                            <w:r w:rsidR="00C14392" w:rsidRPr="00633B20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一会員　30分間</w:t>
                            </w:r>
                            <w:r w:rsidRPr="00633B20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B9DE0F" id="正方形/長方形 1" o:spid="_x0000_s1035" style="position:absolute;margin-left:296.95pt;margin-top:5.55pt;width:183.05pt;height:31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" fillcolor="white [3212]" stroked="f" strokeweight="1pt">
                <v:textbox>
                  <w:txbxContent>
                    <w:p w14:paraId="2658C502" w14:textId="188A2010" w:rsidR="00C14392" w:rsidRPr="00633B20" w:rsidRDefault="00633B20" w:rsidP="00633B20">
                      <w:pPr>
                        <w:spacing w:before="0" w:after="0" w:line="440" w:lineRule="exact"/>
                        <w:rPr>
                          <w:rFonts w:ascii="BIZ UDP明朝 Medium" w:eastAsia="BIZ UDP明朝 Medium" w:hAnsi="BIZ UDP明朝 Medium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</w:pPr>
                      <w:r w:rsidRPr="00633B20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【</w:t>
                      </w:r>
                      <w:r w:rsidR="00C14392" w:rsidRPr="00633B20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一会員　30分間</w:t>
                      </w:r>
                      <w:r w:rsidRPr="00633B20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40"/>
                          <w:szCs w:val="40"/>
                        </w:rPr>
                        <w:t>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751D894A" wp14:editId="366F017B">
                <wp:simplePos x="0" y="0"/>
                <wp:positionH relativeFrom="margin">
                  <wp:posOffset>-1189</wp:posOffset>
                </wp:positionH>
                <wp:positionV relativeFrom="paragraph">
                  <wp:posOffset>19131</wp:posOffset>
                </wp:positionV>
                <wp:extent cx="1906270" cy="505257"/>
                <wp:effectExtent l="0" t="0" r="0" b="9525"/>
                <wp:wrapNone/>
                <wp:docPr id="70" name="正方形/長方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6270" cy="50525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95A6F1C" w14:textId="7DC36E93" w:rsidR="001D4FD5" w:rsidRPr="006F05A6" w:rsidRDefault="005758D2" w:rsidP="006F05A6">
                            <w:pPr>
                              <w:spacing w:before="100" w:beforeAutospacing="1" w:after="100" w:afterAutospacing="1" w:line="6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FF"/>
                                <w:sz w:val="48"/>
                                <w:szCs w:val="48"/>
                              </w:rPr>
                            </w:pPr>
                            <w:r w:rsidRPr="00C32BC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FF"/>
                                <w:spacing w:val="60"/>
                                <w:kern w:val="0"/>
                                <w:sz w:val="48"/>
                                <w:szCs w:val="48"/>
                                <w:fitText w:val="2640" w:id="-1537545984"/>
                                <w14:shadow w14:blurRad="50800" w14:dist="381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予約相談</w:t>
                            </w:r>
                            <w:r w:rsidRPr="00C32BCB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00FF"/>
                                <w:kern w:val="0"/>
                                <w:sz w:val="48"/>
                                <w:szCs w:val="48"/>
                                <w:fitText w:val="2640" w:id="-1537545984"/>
                                <w14:shadow w14:blurRad="50800" w14:dist="38100" w14:dir="2700000" w14:sx="100000" w14:sy="100000" w14:kx="0" w14:ky="0" w14:algn="tl">
                                  <w14:srgbClr w14:val="FF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D894A" id="正方形/長方形 70" o:spid="_x0000_s1037" style="position:absolute;margin-left:-.1pt;margin-top:1.5pt;width:150.1pt;height:39.8pt;z-index:251764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" fillcolor="white [3212]" stroked="f" strokeweight="1pt">
                <v:textbox>
                  <w:txbxContent>
                    <w:p w14:paraId="395A6F1C" w14:textId="7DC36E93" w:rsidR="001D4FD5" w:rsidRPr="006F05A6" w:rsidRDefault="005758D2" w:rsidP="006F05A6">
                      <w:pPr>
                        <w:spacing w:before="100" w:beforeAutospacing="1" w:after="100" w:afterAutospacing="1" w:line="6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00FF"/>
                          <w:sz w:val="48"/>
                          <w:szCs w:val="48"/>
                        </w:rPr>
                      </w:pPr>
                      <w:r w:rsidRPr="00C32BC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FF"/>
                          <w:spacing w:val="60"/>
                          <w:kern w:val="0"/>
                          <w:sz w:val="48"/>
                          <w:szCs w:val="48"/>
                          <w:fitText w:val="2640" w:id="-1537545984"/>
                          <w14:shadow w14:blurRad="50800" w14:dist="381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予約相談</w:t>
                      </w:r>
                      <w:r w:rsidRPr="00C32BCB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00FF"/>
                          <w:kern w:val="0"/>
                          <w:sz w:val="48"/>
                          <w:szCs w:val="48"/>
                          <w:fitText w:val="2640" w:id="-1537545984"/>
                          <w14:shadow w14:blurRad="50800" w14:dist="38100" w14:dir="2700000" w14:sx="100000" w14:sy="100000" w14:kx="0" w14:ky="0" w14:algn="tl">
                            <w14:srgbClr w14:val="FF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日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6B5B2A">
        <w:tab/>
      </w:r>
    </w:p>
    <w:p w14:paraId="0747B7A2" w14:textId="6E2DFD1D" w:rsidR="00802438" w:rsidRDefault="00812C91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B9AEDA" wp14:editId="1CB3ECEE">
                <wp:simplePos x="0" y="0"/>
                <wp:positionH relativeFrom="margin">
                  <wp:align>right</wp:align>
                </wp:positionH>
                <wp:positionV relativeFrom="paragraph">
                  <wp:posOffset>198957</wp:posOffset>
                </wp:positionV>
                <wp:extent cx="5716905" cy="514985"/>
                <wp:effectExtent l="0" t="0" r="0" b="0"/>
                <wp:wrapNone/>
                <wp:docPr id="42" name="正方形/長方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6905" cy="51498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BD0179" w14:textId="2C9D02C7" w:rsidR="009A06B6" w:rsidRPr="007B3807" w:rsidRDefault="009A06B6" w:rsidP="009A06B6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E41F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６月2</w:t>
                            </w:r>
                            <w:r w:rsidR="00BF785F" w:rsidRPr="00E41FF8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7</w:t>
                            </w:r>
                            <w:r w:rsidRPr="00E41F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日（月）～７月</w:t>
                            </w:r>
                            <w:r w:rsidR="00BF785F" w:rsidRPr="00E41F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7</w:t>
                            </w:r>
                            <w:r w:rsidRPr="00E41F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日（</w:t>
                            </w:r>
                            <w:r w:rsidR="00BF785F" w:rsidRPr="00E41F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木</w:t>
                            </w:r>
                            <w:r w:rsidRPr="00E41FF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50"/>
                                <w:szCs w:val="50"/>
                              </w:rPr>
                              <w:t>）</w:t>
                            </w:r>
                            <w:r w:rsidR="00CD2A32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※</w:t>
                            </w:r>
                            <w:r w:rsidRPr="00847F6C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土・日曜日除く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B9AEDA" id="正方形/長方形 42" o:spid="_x0000_s1037" style="position:absolute;margin-left:398.95pt;margin-top:15.65pt;width:450.15pt;height:40.55pt;z-index:2516961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" filled="f" stroked="f" strokeweight="1pt">
                <v:textbox>
                  <w:txbxContent>
                    <w:p w14:paraId="7FBD0179" w14:textId="2C9D02C7" w:rsidR="009A06B6" w:rsidRPr="007B3807" w:rsidRDefault="009A06B6" w:rsidP="009A06B6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E41F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６月2</w:t>
                      </w:r>
                      <w:r w:rsidR="00BF785F" w:rsidRPr="00E41FF8">
                        <w:rPr>
                          <w:rFonts w:ascii="BIZ UDPゴシック" w:eastAsia="BIZ UDPゴシック" w:hAnsi="BIZ UDPゴシック"/>
                          <w:b/>
                          <w:bCs/>
                          <w:color w:val="FF0000"/>
                          <w:sz w:val="50"/>
                          <w:szCs w:val="50"/>
                        </w:rPr>
                        <w:t>7</w:t>
                      </w:r>
                      <w:r w:rsidRPr="00E41F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日（月）～７月</w:t>
                      </w:r>
                      <w:r w:rsidR="00BF785F" w:rsidRPr="00E41F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7</w:t>
                      </w:r>
                      <w:r w:rsidRPr="00E41F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日（</w:t>
                      </w:r>
                      <w:r w:rsidR="00BF785F" w:rsidRPr="00E41F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木</w:t>
                      </w:r>
                      <w:r w:rsidRPr="00E41FF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50"/>
                          <w:szCs w:val="50"/>
                        </w:rPr>
                        <w:t>）</w:t>
                      </w:r>
                      <w:r w:rsidR="00CD2A32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※</w:t>
                      </w:r>
                      <w:r w:rsidRPr="00847F6C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4"/>
                          <w:szCs w:val="24"/>
                        </w:rPr>
                        <w:t>土・日曜日除く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8D9D47F" w14:textId="45BAA686" w:rsidR="00802438" w:rsidRDefault="00802438" w:rsidP="00182B47"/>
    <w:p w14:paraId="409346AF" w14:textId="6E50F495" w:rsidR="00802438" w:rsidRDefault="00B975C7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1DA39EDE" wp14:editId="04EDD0F6">
                <wp:simplePos x="0" y="0"/>
                <wp:positionH relativeFrom="margin">
                  <wp:posOffset>280670</wp:posOffset>
                </wp:positionH>
                <wp:positionV relativeFrom="paragraph">
                  <wp:posOffset>121096</wp:posOffset>
                </wp:positionV>
                <wp:extent cx="5787538" cy="700392"/>
                <wp:effectExtent l="0" t="0" r="0" b="0"/>
                <wp:wrapNone/>
                <wp:docPr id="1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7538" cy="700392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23A3C3" w14:textId="287782A7" w:rsidR="00DC4E4B" w:rsidRPr="00DC4E4B" w:rsidRDefault="00DC4E4B" w:rsidP="00573508">
                            <w:pPr>
                              <w:spacing w:before="100" w:beforeAutospacing="1" w:after="100" w:afterAutospacing="1" w:line="440" w:lineRule="exact"/>
                              <w:ind w:left="280" w:hangingChars="100" w:hanging="280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</w:pPr>
                            <w:r w:rsidRPr="00DC4E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受付時間は、ご相談の15分前</w:t>
                            </w:r>
                            <w:r w:rsidR="0057350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となります</w:t>
                            </w:r>
                            <w:r w:rsidRPr="00DC4E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。</w:t>
                            </w:r>
                          </w:p>
                          <w:p w14:paraId="26E58C43" w14:textId="33A421FC" w:rsidR="00F4686F" w:rsidRPr="00DC4E4B" w:rsidRDefault="00DC4E4B" w:rsidP="00573508">
                            <w:pPr>
                              <w:spacing w:before="100" w:beforeAutospacing="1" w:after="100" w:afterAutospacing="1" w:line="440" w:lineRule="exact"/>
                              <w:ind w:left="280" w:hangingChars="100" w:hanging="280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</w:pPr>
                            <w:r w:rsidRPr="00DC4E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また、</w:t>
                            </w:r>
                            <w:r w:rsidR="00F4686F" w:rsidRPr="00DC4E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予約なしで</w:t>
                            </w:r>
                            <w:r w:rsidR="0057350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来館</w:t>
                            </w:r>
                            <w:r w:rsidR="0028464D" w:rsidRPr="00DC4E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された</w:t>
                            </w:r>
                            <w:r w:rsidR="00406E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方</w:t>
                            </w:r>
                            <w:r w:rsidRPr="00DC4E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は</w:t>
                            </w:r>
                            <w:r w:rsidR="00F4686F" w:rsidRPr="00DC4E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、再度</w:t>
                            </w:r>
                            <w:r w:rsidR="00406E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お越し</w:t>
                            </w:r>
                            <w:r w:rsidR="00F4686F" w:rsidRPr="00DC4E4B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8"/>
                                <w:szCs w:val="28"/>
                                <w:u w:val="double" w:color="FF0000"/>
                              </w:rPr>
                              <w:t>いただくようになります。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39EDE" id="正方形/長方形 17" o:spid="_x0000_s1038" style="position:absolute;margin-left:22.1pt;margin-top:9.55pt;width:455.7pt;height:55.15pt;z-index:251806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" filled="f" stroked="f" strokeweight="1pt">
                <v:textbox>
                  <w:txbxContent>
                    <w:p w14:paraId="1A23A3C3" w14:textId="287782A7" w:rsidR="00DC4E4B" w:rsidRPr="00DC4E4B" w:rsidRDefault="00DC4E4B" w:rsidP="00573508">
                      <w:pPr>
                        <w:spacing w:before="100" w:beforeAutospacing="1" w:after="100" w:afterAutospacing="1" w:line="440" w:lineRule="exact"/>
                        <w:ind w:left="280" w:hangingChars="100" w:hanging="280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</w:pPr>
                      <w:r w:rsidRPr="00DC4E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受付時間は、ご相談の15分前</w:t>
                      </w:r>
                      <w:r w:rsidR="0057350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となります</w:t>
                      </w:r>
                      <w:r w:rsidRPr="00DC4E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。</w:t>
                      </w:r>
                    </w:p>
                    <w:p w14:paraId="26E58C43" w14:textId="33A421FC" w:rsidR="00F4686F" w:rsidRPr="00DC4E4B" w:rsidRDefault="00DC4E4B" w:rsidP="00573508">
                      <w:pPr>
                        <w:spacing w:before="100" w:beforeAutospacing="1" w:after="100" w:afterAutospacing="1" w:line="440" w:lineRule="exact"/>
                        <w:ind w:left="280" w:hangingChars="100" w:hanging="280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</w:pPr>
                      <w:r w:rsidRPr="00DC4E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また、</w:t>
                      </w:r>
                      <w:r w:rsidR="00F4686F" w:rsidRPr="00DC4E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予約なしで</w:t>
                      </w:r>
                      <w:r w:rsidR="0057350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来館</w:t>
                      </w:r>
                      <w:r w:rsidR="0028464D" w:rsidRPr="00DC4E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された</w:t>
                      </w:r>
                      <w:r w:rsidR="00406E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方</w:t>
                      </w:r>
                      <w:r w:rsidRPr="00DC4E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は</w:t>
                      </w:r>
                      <w:r w:rsidR="00F4686F" w:rsidRPr="00DC4E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、再度</w:t>
                      </w:r>
                      <w:r w:rsidR="00406E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お越し</w:t>
                      </w:r>
                      <w:r w:rsidR="00F4686F" w:rsidRPr="00DC4E4B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8"/>
                          <w:szCs w:val="28"/>
                          <w:u w:val="double" w:color="FF0000"/>
                        </w:rPr>
                        <w:t>いただくようになります。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D2014CC" w14:textId="733E6903" w:rsidR="00802438" w:rsidRDefault="00802438" w:rsidP="00182B47"/>
    <w:p w14:paraId="3A8C8CCF" w14:textId="7634396F" w:rsidR="00802438" w:rsidRDefault="00093EA8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C8C471E" wp14:editId="3615B2B8">
                <wp:simplePos x="0" y="0"/>
                <wp:positionH relativeFrom="margin">
                  <wp:align>center</wp:align>
                </wp:positionH>
                <wp:positionV relativeFrom="paragraph">
                  <wp:posOffset>295883</wp:posOffset>
                </wp:positionV>
                <wp:extent cx="6511087" cy="0"/>
                <wp:effectExtent l="0" t="0" r="0" b="0"/>
                <wp:wrapNone/>
                <wp:docPr id="20" name="直線コネクタ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11087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rgbClr val="0070C0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2300CF" id="直線コネクタ 20" o:spid="_x0000_s1026" style="position:absolute;left:0;text-align:left;z-index:251809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23.3pt" to="512.7pt,2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" strokecolor="#0070c0">
                <v:stroke dashstyle="dashDot" joinstyle="miter"/>
                <w10:wrap anchorx="margin"/>
              </v:line>
            </w:pict>
          </mc:Fallback>
        </mc:AlternateContent>
      </w:r>
    </w:p>
    <w:p w14:paraId="165EF7DD" w14:textId="0D5B6828" w:rsidR="00802438" w:rsidRDefault="00093EA8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CC3EFC6" wp14:editId="0859695A">
                <wp:simplePos x="0" y="0"/>
                <wp:positionH relativeFrom="margin">
                  <wp:posOffset>58366</wp:posOffset>
                </wp:positionH>
                <wp:positionV relativeFrom="paragraph">
                  <wp:posOffset>223520</wp:posOffset>
                </wp:positionV>
                <wp:extent cx="5612860" cy="369570"/>
                <wp:effectExtent l="0" t="0" r="6985" b="0"/>
                <wp:wrapNone/>
                <wp:docPr id="80" name="正方形/長方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2860" cy="369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F95F80" w14:textId="52FF0695" w:rsidR="007728AA" w:rsidRPr="00887A83" w:rsidRDefault="007728AA" w:rsidP="00A01FAC">
                            <w:pPr>
                              <w:spacing w:before="100" w:beforeAutospacing="1" w:after="100" w:afterAutospacing="1" w:line="420" w:lineRule="exact"/>
                              <w:rPr>
                                <w:rFonts w:ascii="BIZ UDPゴシック" w:eastAsia="BIZ UDPゴシック" w:hAnsi="BIZ UDPゴシック"/>
                                <w:sz w:val="36"/>
                                <w:szCs w:val="36"/>
                                <w:u w:val="double" w:color="00B050"/>
                              </w:rPr>
                            </w:pPr>
                            <w:r w:rsidRPr="00887A8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  <w:u w:val="double" w:color="00B050"/>
                              </w:rPr>
                              <w:t>フリー相談日</w:t>
                            </w:r>
                            <w:r w:rsidR="00A01FAC" w:rsidRPr="00887A83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6"/>
                                <w:szCs w:val="36"/>
                                <w:u w:val="double" w:color="00B050"/>
                              </w:rPr>
                              <w:t xml:space="preserve">　　７月８日(金)・11日(月)</w:t>
                            </w:r>
                            <w:r w:rsidR="00B41251" w:rsidRPr="00C810A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4"/>
                                <w:szCs w:val="24"/>
                                <w:u w:val="double" w:color="00B050"/>
                              </w:rPr>
                              <w:t>※11日は午前のみ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C3EFC6" id="正方形/長方形 80" o:spid="_x0000_s1039" style="position:absolute;margin-left:4.6pt;margin-top:17.6pt;width:441.95pt;height:29.1pt;z-index:251773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" fillcolor="white [3212]" stroked="f" strokeweight="1pt">
                <v:textbox>
                  <w:txbxContent>
                    <w:p w14:paraId="4CF95F80" w14:textId="52FF0695" w:rsidR="007728AA" w:rsidRPr="00887A83" w:rsidRDefault="007728AA" w:rsidP="00A01FAC">
                      <w:pPr>
                        <w:spacing w:before="100" w:beforeAutospacing="1" w:after="100" w:afterAutospacing="1" w:line="420" w:lineRule="exact"/>
                        <w:rPr>
                          <w:rFonts w:ascii="BIZ UDPゴシック" w:eastAsia="BIZ UDPゴシック" w:hAnsi="BIZ UDPゴシック"/>
                          <w:sz w:val="36"/>
                          <w:szCs w:val="36"/>
                          <w:u w:val="double" w:color="00B050"/>
                        </w:rPr>
                      </w:pPr>
                      <w:r w:rsidRPr="00887A8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  <w:u w:val="double" w:color="00B050"/>
                        </w:rPr>
                        <w:t>フリー相談日</w:t>
                      </w:r>
                      <w:r w:rsidR="00A01FAC" w:rsidRPr="00887A83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6"/>
                          <w:szCs w:val="36"/>
                          <w:u w:val="double" w:color="00B050"/>
                        </w:rPr>
                        <w:t xml:space="preserve">　　７月８日(金)・11日(月)</w:t>
                      </w:r>
                      <w:r w:rsidR="00B41251" w:rsidRPr="00C810A3">
                        <w:rPr>
                          <w:rFonts w:ascii="BIZ UDPゴシック" w:eastAsia="BIZ UDPゴシック" w:hAnsi="BIZ UDPゴシック" w:hint="eastAsia"/>
                          <w:color w:val="FF0000"/>
                          <w:sz w:val="24"/>
                          <w:szCs w:val="24"/>
                          <w:u w:val="double" w:color="00B050"/>
                        </w:rPr>
                        <w:t>※11日は午前のみ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86E049F" wp14:editId="53A00A1D">
                <wp:simplePos x="0" y="0"/>
                <wp:positionH relativeFrom="margin">
                  <wp:posOffset>-123947</wp:posOffset>
                </wp:positionH>
                <wp:positionV relativeFrom="paragraph">
                  <wp:posOffset>137160</wp:posOffset>
                </wp:positionV>
                <wp:extent cx="535305" cy="525145"/>
                <wp:effectExtent l="19050" t="19050" r="17145" b="27305"/>
                <wp:wrapNone/>
                <wp:docPr id="79" name="楕円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" cy="525145"/>
                        </a:xfrm>
                        <a:prstGeom prst="ellipse">
                          <a:avLst/>
                        </a:prstGeom>
                        <a:noFill/>
                        <a:ln w="28575" cap="flat" cmpd="dbl" algn="ctr">
                          <a:solidFill>
                            <a:srgbClr val="92D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5435CEE" id="楕円 79" o:spid="_x0000_s1026" style="position:absolute;left:0;text-align:left;margin-left:-9.75pt;margin-top:10.8pt;width:42.15pt;height:41.35pt;z-index:2517729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" filled="f" strokecolor="#92d050" strokeweight="2.25pt">
                <v:stroke linestyle="thinThin" joinstyle="miter"/>
                <w10:wrap anchorx="margin"/>
              </v:oval>
            </w:pict>
          </mc:Fallback>
        </mc:AlternateContent>
      </w:r>
    </w:p>
    <w:p w14:paraId="3FCDEED8" w14:textId="38B329CE" w:rsidR="00802438" w:rsidRDefault="009D0BE8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3BCBAAF9" wp14:editId="5FB90F52">
                <wp:simplePos x="0" y="0"/>
                <wp:positionH relativeFrom="margin">
                  <wp:posOffset>266957</wp:posOffset>
                </wp:positionH>
                <wp:positionV relativeFrom="paragraph">
                  <wp:posOffset>264566</wp:posOffset>
                </wp:positionV>
                <wp:extent cx="5960664" cy="310852"/>
                <wp:effectExtent l="0" t="0" r="0" b="0"/>
                <wp:wrapNone/>
                <wp:docPr id="83" name="正方形/長方形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0664" cy="3108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8A7AFE" w14:textId="56A4181B" w:rsidR="00887A83" w:rsidRPr="00D85E03" w:rsidRDefault="00D85E03" w:rsidP="00465FCD">
                            <w:pPr>
                              <w:ind w:left="220" w:hangingChars="100" w:hanging="220"/>
                              <w:jc w:val="center"/>
                              <w:rPr>
                                <w:rFonts w:ascii="BIZ UDPゴシック" w:eastAsia="BIZ UDPゴシック" w:hAnsi="BIZ UDPゴシック"/>
                                <w:color w:val="FF0000"/>
                                <w:sz w:val="22"/>
                                <w:szCs w:val="22"/>
                              </w:rPr>
                            </w:pPr>
                            <w:r w:rsidRPr="00D85E03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※フリー相談日は</w:t>
                            </w:r>
                            <w:r w:rsidR="00465FCD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、</w:t>
                            </w:r>
                            <w:r w:rsidR="00B81C2F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当日</w:t>
                            </w:r>
                            <w:r w:rsidR="00093EA8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の</w:t>
                            </w:r>
                            <w:r w:rsidR="00465FCD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受付番号</w:t>
                            </w:r>
                            <w:r w:rsidR="00093EA8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を</w:t>
                            </w:r>
                            <w:r w:rsidR="00465FCD">
                              <w:rPr>
                                <w:rFonts w:ascii="BIZ UDPゴシック" w:eastAsia="BIZ UDPゴシック" w:hAnsi="BIZ UDPゴシック" w:hint="eastAsia"/>
                                <w:color w:val="FF0000"/>
                                <w:sz w:val="22"/>
                                <w:szCs w:val="22"/>
                              </w:rPr>
                              <w:t>100番までで締め切らせていただく場合がございます。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CBAAF9" id="正方形/長方形 83" o:spid="_x0000_s1041" style="position:absolute;margin-left:21pt;margin-top:20.85pt;width:469.35pt;height:24.5pt;z-index:251777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" filled="f" stroked="f" strokeweight="1pt">
                <v:textbox>
                  <w:txbxContent>
                    <w:p w14:paraId="268A7AFE" w14:textId="56A4181B" w:rsidR="00887A83" w:rsidRPr="00D85E03" w:rsidRDefault="00D85E03" w:rsidP="00465FCD">
                      <w:pPr>
                        <w:ind w:left="220" w:hangingChars="100" w:hanging="220"/>
                        <w:jc w:val="center"/>
                        <w:rPr>
                          <w:rFonts w:ascii="BIZ UDPゴシック" w:eastAsia="BIZ UDPゴシック" w:hAnsi="BIZ UDPゴシック"/>
                          <w:color w:val="FF0000"/>
                          <w:sz w:val="22"/>
                          <w:szCs w:val="22"/>
                        </w:rPr>
                      </w:pPr>
                      <w:r w:rsidRPr="00D85E03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※フリー相談日は</w:t>
                      </w:r>
                      <w:r w:rsidR="00465FCD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、</w:t>
                      </w:r>
                      <w:r w:rsidR="00B81C2F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当日</w:t>
                      </w:r>
                      <w:r w:rsidR="00093EA8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の</w:t>
                      </w:r>
                      <w:r w:rsidR="00465FCD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受付番号</w:t>
                      </w:r>
                      <w:r w:rsidR="00093EA8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を</w:t>
                      </w:r>
                      <w:r w:rsidR="00465FCD">
                        <w:rPr>
                          <w:rFonts w:ascii="BIZ UDPゴシック" w:eastAsia="BIZ UDPゴシック" w:hAnsi="BIZ UDPゴシック" w:hint="eastAsia"/>
                          <w:color w:val="FF0000"/>
                          <w:sz w:val="22"/>
                          <w:szCs w:val="22"/>
                        </w:rPr>
                        <w:t>100番までで締め切らせていただく場合がございます。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621A883" w14:textId="15F02C29" w:rsidR="00802438" w:rsidRDefault="009D0BE8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F7ABBF5" wp14:editId="425CEA22">
                <wp:simplePos x="0" y="0"/>
                <wp:positionH relativeFrom="margin">
                  <wp:posOffset>-1188</wp:posOffset>
                </wp:positionH>
                <wp:positionV relativeFrom="paragraph">
                  <wp:posOffset>273550</wp:posOffset>
                </wp:positionV>
                <wp:extent cx="6049078" cy="417830"/>
                <wp:effectExtent l="0" t="0" r="0" b="1270"/>
                <wp:wrapNone/>
                <wp:docPr id="12" name="正方形/長方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9078" cy="41783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EA5DFE" w14:textId="0DE94A54" w:rsidR="006F05A6" w:rsidRPr="00F91D56" w:rsidRDefault="006F05A6" w:rsidP="006F05A6">
                            <w:pPr>
                              <w:spacing w:before="100" w:beforeAutospacing="1" w:after="100" w:afterAutospacing="1" w:line="500" w:lineRule="exact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受付時間　　</w:t>
                            </w:r>
                            <w:r w:rsidR="00B81C2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185B3F" w:rsidRPr="00F91D5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  <w:t>9:15</w:t>
                            </w: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～11</w:t>
                            </w:r>
                            <w:r w:rsidR="00185B3F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:</w:t>
                            </w: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00</w:t>
                            </w:r>
                            <w:r w:rsidR="002F49EB" w:rsidRPr="00F91D5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2F49EB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/</w:t>
                            </w:r>
                            <w:r w:rsidR="002F49EB" w:rsidRPr="00F91D5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81C2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802C2C" w:rsidRPr="00F91D5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  <w:t>12</w:t>
                            </w: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:</w:t>
                            </w:r>
                            <w:r w:rsidR="00802C2C" w:rsidRPr="00F91D56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  <w:t>45</w:t>
                            </w: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～</w:t>
                            </w:r>
                            <w:r w:rsidR="00B81C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  <w:t>16</w:t>
                            </w: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:00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7ABBF5" id="正方形/長方形 12" o:spid="_x0000_s1042" style="position:absolute;margin-left:-.1pt;margin-top:21.55pt;width:476.3pt;height:32.9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" filled="f" stroked="f" strokeweight="1pt">
                <v:textbox>
                  <w:txbxContent>
                    <w:p w14:paraId="01EA5DFE" w14:textId="0DE94A54" w:rsidR="006F05A6" w:rsidRPr="00F91D56" w:rsidRDefault="006F05A6" w:rsidP="006F05A6">
                      <w:pPr>
                        <w:spacing w:before="100" w:beforeAutospacing="1" w:after="100" w:afterAutospacing="1" w:line="500" w:lineRule="exact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</w:pP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受付時間　　</w:t>
                      </w:r>
                      <w:r w:rsidR="00B81C2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</w:t>
                      </w:r>
                      <w:r w:rsidR="00185B3F" w:rsidRPr="00F91D56"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  <w:t>9:15</w:t>
                      </w: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～11</w:t>
                      </w:r>
                      <w:r w:rsidR="00185B3F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:</w:t>
                      </w: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00</w:t>
                      </w:r>
                      <w:r w:rsidR="002F49EB" w:rsidRPr="00F91D56"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2F49EB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 /</w:t>
                      </w:r>
                      <w:r w:rsidR="002F49EB" w:rsidRPr="00F91D56"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="00B81C2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</w:t>
                      </w:r>
                      <w:r w:rsidR="00802C2C" w:rsidRPr="00F91D56"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  <w:t>12</w:t>
                      </w: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:</w:t>
                      </w:r>
                      <w:r w:rsidR="00802C2C" w:rsidRPr="00F91D56"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  <w:t>45</w:t>
                      </w: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～</w:t>
                      </w:r>
                      <w:r w:rsidR="00B81C2F"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  <w:t>16</w:t>
                      </w: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:00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E6C4D69" w14:textId="39DAEA1A" w:rsidR="00802438" w:rsidRDefault="009D0BE8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1" locked="0" layoutInCell="1" allowOverlap="1" wp14:anchorId="64A90214" wp14:editId="6161E008">
                <wp:simplePos x="0" y="0"/>
                <wp:positionH relativeFrom="margin">
                  <wp:posOffset>-1189</wp:posOffset>
                </wp:positionH>
                <wp:positionV relativeFrom="paragraph">
                  <wp:posOffset>58434</wp:posOffset>
                </wp:positionV>
                <wp:extent cx="1070043" cy="290830"/>
                <wp:effectExtent l="0" t="0" r="0" b="0"/>
                <wp:wrapNone/>
                <wp:docPr id="16" name="平行四辺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0043" cy="290830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7117F4" id="_x0000_t7" coordsize="21600,21600" o:spt="7" adj="5400" path="m@0,l,21600@1,21600,21600,xe">
                <v:stroke joinstyle="miter"/>
                <v:formulas>
                  <v:f eqn="val #0"/>
                  <v:f eqn="sum width 0 #0"/>
                  <v:f eqn="prod #0 1 2"/>
                  <v:f eqn="sum width 0 @2"/>
                  <v:f eqn="mid #0 width"/>
                  <v:f eqn="mid @1 0"/>
                  <v:f eqn="prod height width #0"/>
                  <v:f eqn="prod @6 1 2"/>
                  <v:f eqn="sum height 0 @7"/>
                  <v:f eqn="prod width 1 2"/>
                  <v:f eqn="sum #0 0 @9"/>
                  <v:f eqn="if @10 @8 0"/>
                  <v:f eqn="if @10 @7 height"/>
                </v:formulas>
                <v:path gradientshapeok="t" o:connecttype="custom" o:connectlocs="@4,0;10800,@11;@3,10800;@5,21600;10800,@12;@2,10800" textboxrect="1800,1800,19800,19800;8100,8100,13500,13500;10800,10800,10800,10800"/>
                <v:handles>
                  <v:h position="#0,topLeft" xrange="0,21600"/>
                </v:handles>
              </v:shapetype>
              <v:shape id="平行四辺形 16" o:spid="_x0000_s1026" type="#_x0000_t7" style="position:absolute;left:0;text-align:left;margin-left:-.1pt;margin-top:4.6pt;width:84.25pt;height:22.9pt;z-index:-251525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" adj="0" fillcolor="#fcc" stroked="f" strokeweight="1pt">
                <w10:wrap anchorx="margin"/>
              </v:shape>
            </w:pict>
          </mc:Fallback>
        </mc:AlternateContent>
      </w:r>
    </w:p>
    <w:p w14:paraId="0E438355" w14:textId="57723785" w:rsidR="00802438" w:rsidRDefault="009D0BE8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C7687AD" wp14:editId="78162DD4">
                <wp:simplePos x="0" y="0"/>
                <wp:positionH relativeFrom="margin">
                  <wp:posOffset>-1188</wp:posOffset>
                </wp:positionH>
                <wp:positionV relativeFrom="paragraph">
                  <wp:posOffset>96236</wp:posOffset>
                </wp:positionV>
                <wp:extent cx="5640678" cy="388715"/>
                <wp:effectExtent l="0" t="0" r="0" b="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40678" cy="38871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7C02B3D" w14:textId="54BE8BFE" w:rsidR="00ED7743" w:rsidRPr="00F91D56" w:rsidRDefault="004B4827" w:rsidP="00ED7743">
                            <w:pPr>
                              <w:spacing w:before="100" w:beforeAutospacing="1" w:after="100" w:afterAutospacing="1" w:line="500" w:lineRule="exact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相談</w:t>
                            </w:r>
                            <w:r w:rsidR="00FE0DE9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開始時間</w:t>
                            </w: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　</w:t>
                            </w:r>
                            <w:r w:rsidR="00B81C2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　</w:t>
                            </w:r>
                            <w:r w:rsidR="00185B3F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9</w:t>
                            </w:r>
                            <w:r w:rsidR="004B463D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:30</w:t>
                            </w:r>
                            <w:r w:rsidR="002F49EB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～</w:t>
                            </w:r>
                            <w:r w:rsidR="00B81C2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ED7743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2F49EB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/</w:t>
                            </w:r>
                            <w:r w:rsidR="00FE0DE9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B81C2F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ED7743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1</w:t>
                            </w:r>
                            <w:r w:rsidR="00B81C2F"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  <w:t>3</w:t>
                            </w:r>
                            <w:r w:rsidR="00ED7743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:00</w:t>
                            </w:r>
                            <w:r w:rsidR="002F49EB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687AD" id="正方形/長方形 25" o:spid="_x0000_s1043" style="position:absolute;margin-left:-.1pt;margin-top:7.6pt;width:444.15pt;height:30.6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" filled="f" stroked="f" strokeweight="1pt">
                <v:textbox>
                  <w:txbxContent>
                    <w:p w14:paraId="17C02B3D" w14:textId="54BE8BFE" w:rsidR="00ED7743" w:rsidRPr="00F91D56" w:rsidRDefault="004B4827" w:rsidP="00ED7743">
                      <w:pPr>
                        <w:spacing w:before="100" w:beforeAutospacing="1" w:after="100" w:afterAutospacing="1" w:line="500" w:lineRule="exact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</w:pP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相談</w:t>
                      </w:r>
                      <w:r w:rsidR="00FE0DE9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開始時間</w:t>
                      </w: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　</w:t>
                      </w:r>
                      <w:r w:rsidR="00B81C2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　</w:t>
                      </w:r>
                      <w:r w:rsidR="00185B3F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9</w:t>
                      </w:r>
                      <w:r w:rsidR="004B463D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:30</w:t>
                      </w:r>
                      <w:r w:rsidR="002F49EB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～</w:t>
                      </w:r>
                      <w:r w:rsidR="00B81C2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</w:t>
                      </w:r>
                      <w:r w:rsidR="00ED7743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</w:t>
                      </w:r>
                      <w:r w:rsidR="002F49EB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/</w:t>
                      </w:r>
                      <w:r w:rsidR="00FE0DE9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</w:t>
                      </w:r>
                      <w:r w:rsidR="00B81C2F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</w:t>
                      </w:r>
                      <w:r w:rsidR="00ED7743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1</w:t>
                      </w:r>
                      <w:r w:rsidR="00B81C2F"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  <w:t>3</w:t>
                      </w:r>
                      <w:r w:rsidR="00ED7743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:00</w:t>
                      </w:r>
                      <w:r w:rsidR="002F49EB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～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808" behindDoc="1" locked="0" layoutInCell="1" allowOverlap="1" wp14:anchorId="35E26FA9" wp14:editId="31B1709C">
                <wp:simplePos x="0" y="0"/>
                <wp:positionH relativeFrom="margin">
                  <wp:posOffset>-10917</wp:posOffset>
                </wp:positionH>
                <wp:positionV relativeFrom="paragraph">
                  <wp:posOffset>154602</wp:posOffset>
                </wp:positionV>
                <wp:extent cx="1517015" cy="310285"/>
                <wp:effectExtent l="0" t="0" r="6985" b="0"/>
                <wp:wrapNone/>
                <wp:docPr id="72" name="平行四辺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015" cy="310285"/>
                        </a:xfrm>
                        <a:prstGeom prst="parallelogram">
                          <a:avLst>
                            <a:gd name="adj" fmla="val 0"/>
                          </a:avLst>
                        </a:prstGeom>
                        <a:solidFill>
                          <a:srgbClr val="4EB3CF">
                            <a:lumMod val="60000"/>
                            <a:lumOff val="4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CCE44" id="平行四辺形 72" o:spid="_x0000_s1026" type="#_x0000_t7" style="position:absolute;left:0;text-align:left;margin-left:-.85pt;margin-top:12.15pt;width:119.45pt;height:24.45pt;z-index:-251548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" adj="0" fillcolor="#95d1e2" stroked="f" strokeweight="1pt">
                <w10:wrap anchorx="margin"/>
              </v:shape>
            </w:pict>
          </mc:Fallback>
        </mc:AlternateContent>
      </w:r>
    </w:p>
    <w:p w14:paraId="7745102B" w14:textId="4F5BA99A" w:rsidR="00802438" w:rsidRDefault="00C32BCB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7F11218D" wp14:editId="196387B7">
                <wp:simplePos x="0" y="0"/>
                <wp:positionH relativeFrom="margin">
                  <wp:posOffset>3147073</wp:posOffset>
                </wp:positionH>
                <wp:positionV relativeFrom="paragraph">
                  <wp:posOffset>278765</wp:posOffset>
                </wp:positionV>
                <wp:extent cx="3122578" cy="291465"/>
                <wp:effectExtent l="0" t="0" r="0" b="0"/>
                <wp:wrapNone/>
                <wp:docPr id="54" name="正方形/長方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2578" cy="29146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8AB151" w14:textId="7928E3ED" w:rsidR="00567D3C" w:rsidRPr="00573508" w:rsidRDefault="00567D3C" w:rsidP="00573508">
                            <w:pPr>
                              <w:spacing w:before="100" w:beforeAutospacing="1" w:after="100" w:afterAutospacing="1" w:line="320" w:lineRule="exact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57350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1"/>
                                <w:szCs w:val="21"/>
                              </w:rPr>
                              <w:t>(駐車場が狭いため車での</w:t>
                            </w:r>
                            <w:r w:rsidR="00406E6D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1"/>
                                <w:szCs w:val="21"/>
                              </w:rPr>
                              <w:t>来館</w:t>
                            </w:r>
                            <w:r w:rsidRPr="0057350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1"/>
                                <w:szCs w:val="21"/>
                              </w:rPr>
                              <w:t>はご遠慮ください)</w:t>
                            </w:r>
                          </w:p>
                          <w:p w14:paraId="7D5B3485" w14:textId="77777777" w:rsidR="00567D3C" w:rsidRPr="00185B3F" w:rsidRDefault="00567D3C" w:rsidP="00567D3C">
                            <w:pPr>
                              <w:spacing w:before="100" w:beforeAutospacing="1" w:after="100" w:afterAutospacing="1" w:line="500" w:lineRule="exact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11218D" id="正方形/長方形 54" o:spid="_x0000_s1044" style="position:absolute;margin-left:247.8pt;margin-top:21.95pt;width:245.85pt;height:22.95pt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" filled="f" stroked="f" strokeweight="1pt">
                <v:textbox>
                  <w:txbxContent>
                    <w:p w14:paraId="7D8AB151" w14:textId="7928E3ED" w:rsidR="00567D3C" w:rsidRPr="00573508" w:rsidRDefault="00567D3C" w:rsidP="00573508">
                      <w:pPr>
                        <w:spacing w:before="100" w:beforeAutospacing="1" w:after="100" w:afterAutospacing="1" w:line="320" w:lineRule="exact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21"/>
                          <w:szCs w:val="21"/>
                        </w:rPr>
                      </w:pPr>
                      <w:r w:rsidRPr="0057350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1"/>
                          <w:szCs w:val="21"/>
                        </w:rPr>
                        <w:t>(駐車場が狭いため車での</w:t>
                      </w:r>
                      <w:r w:rsidR="00406E6D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1"/>
                          <w:szCs w:val="21"/>
                        </w:rPr>
                        <w:t>来館</w:t>
                      </w:r>
                      <w:r w:rsidRPr="0057350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1"/>
                          <w:szCs w:val="21"/>
                        </w:rPr>
                        <w:t>はご遠慮ください)</w:t>
                      </w:r>
                    </w:p>
                    <w:p w14:paraId="7D5B3485" w14:textId="77777777" w:rsidR="00567D3C" w:rsidRPr="00185B3F" w:rsidRDefault="00567D3C" w:rsidP="00567D3C">
                      <w:pPr>
                        <w:spacing w:before="100" w:beforeAutospacing="1" w:after="100" w:afterAutospacing="1" w:line="500" w:lineRule="exact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64AF14AF" wp14:editId="553CA4DA">
                <wp:simplePos x="0" y="0"/>
                <wp:positionH relativeFrom="margin">
                  <wp:align>left</wp:align>
                </wp:positionH>
                <wp:positionV relativeFrom="paragraph">
                  <wp:posOffset>177436</wp:posOffset>
                </wp:positionV>
                <wp:extent cx="3686175" cy="379095"/>
                <wp:effectExtent l="0" t="0" r="0" b="1905"/>
                <wp:wrapNone/>
                <wp:docPr id="30" name="正方形/長方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6175" cy="37909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C4BB64" w14:textId="4D99C17D" w:rsidR="00507161" w:rsidRPr="00F91D56" w:rsidRDefault="004B4827" w:rsidP="00507161">
                            <w:pPr>
                              <w:spacing w:before="100" w:beforeAutospacing="1" w:after="100" w:afterAutospacing="1" w:line="500" w:lineRule="exact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34"/>
                                <w:szCs w:val="34"/>
                              </w:rPr>
                            </w:pP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会</w:t>
                            </w:r>
                            <w:r w:rsid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　　</w:t>
                            </w:r>
                            <w:r w:rsid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 xml:space="preserve">場　　</w:t>
                            </w:r>
                            <w:r w:rsidR="00507161" w:rsidRPr="00F91D56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34"/>
                                <w:szCs w:val="34"/>
                              </w:rPr>
                              <w:t>西新井青色申告会館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F14AF" id="正方形/長方形 30" o:spid="_x0000_s1045" style="position:absolute;margin-left:0;margin-top:13.95pt;width:290.25pt;height:29.85pt;z-index:25172172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" filled="f" stroked="f" strokeweight="1pt">
                <v:textbox>
                  <w:txbxContent>
                    <w:p w14:paraId="61C4BB64" w14:textId="4D99C17D" w:rsidR="00507161" w:rsidRPr="00F91D56" w:rsidRDefault="004B4827" w:rsidP="00507161">
                      <w:pPr>
                        <w:spacing w:before="100" w:beforeAutospacing="1" w:after="100" w:afterAutospacing="1" w:line="500" w:lineRule="exact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34"/>
                          <w:szCs w:val="34"/>
                        </w:rPr>
                      </w:pP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会</w:t>
                      </w:r>
                      <w:r w:rsid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　　</w:t>
                      </w:r>
                      <w:r w:rsid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 </w:t>
                      </w:r>
                      <w:r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 xml:space="preserve">場　　</w:t>
                      </w:r>
                      <w:r w:rsidR="00507161" w:rsidRPr="00F91D56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34"/>
                          <w:szCs w:val="34"/>
                        </w:rPr>
                        <w:t>西新井青色申告会館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4A79D6F" w14:textId="15EAD830" w:rsidR="00802438" w:rsidRDefault="00802438" w:rsidP="00182B47"/>
    <w:p w14:paraId="48DC96BA" w14:textId="75D4BA53" w:rsidR="00802438" w:rsidRDefault="000E59E3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26FD9B59" wp14:editId="319C5BAB">
                <wp:simplePos x="0" y="0"/>
                <wp:positionH relativeFrom="margin">
                  <wp:posOffset>-1139325</wp:posOffset>
                </wp:positionH>
                <wp:positionV relativeFrom="paragraph">
                  <wp:posOffset>316649</wp:posOffset>
                </wp:positionV>
                <wp:extent cx="8430260" cy="3103123"/>
                <wp:effectExtent l="0" t="0" r="8890" b="2540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30260" cy="3103123"/>
                        </a:xfrm>
                        <a:prstGeom prst="roundRect">
                          <a:avLst>
                            <a:gd name="adj" fmla="val 3323"/>
                          </a:avLst>
                        </a:prstGeom>
                        <a:solidFill>
                          <a:srgbClr val="F5FFEB"/>
                        </a:solidFill>
                        <a:ln w="1905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5348D7" id="四角形: 角を丸くする 85" o:spid="_x0000_s1026" style="position:absolute;left:0;text-align:left;margin-left:-89.7pt;margin-top:24.95pt;width:663.8pt;height:244.35pt;z-index:-251537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21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" fillcolor="#f5ffeb" stroked="f" strokeweight="1.5pt">
                <v:stroke joinstyle="miter"/>
                <w10:wrap anchorx="margin"/>
              </v:roundrect>
            </w:pict>
          </mc:Fallback>
        </mc:AlternateContent>
      </w:r>
      <w:r w:rsidR="00967887">
        <w:rPr>
          <w:noProof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05A4608" wp14:editId="662CE50D">
                <wp:simplePos x="0" y="0"/>
                <wp:positionH relativeFrom="column">
                  <wp:posOffset>2401543</wp:posOffset>
                </wp:positionH>
                <wp:positionV relativeFrom="paragraph">
                  <wp:posOffset>24414</wp:posOffset>
                </wp:positionV>
                <wp:extent cx="3996663" cy="408967"/>
                <wp:effectExtent l="0" t="19050" r="42545" b="29210"/>
                <wp:wrapNone/>
                <wp:docPr id="48" name="矢印: ストライプ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96663" cy="408967"/>
                        </a:xfrm>
                        <a:prstGeom prst="stripedRightArrow">
                          <a:avLst>
                            <a:gd name="adj1" fmla="val 71949"/>
                            <a:gd name="adj2" fmla="val 108592"/>
                          </a:avLst>
                        </a:prstGeom>
                        <a:solidFill>
                          <a:srgbClr val="FF00FF"/>
                        </a:solidFill>
                        <a:ln w="19050">
                          <a:solidFill>
                            <a:srgbClr val="CC00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CEE6FF" w14:textId="297A22C5" w:rsidR="003D0092" w:rsidRPr="00DA77DA" w:rsidRDefault="003D0092" w:rsidP="00F061B3">
                            <w:pPr>
                              <w:spacing w:before="100" w:beforeAutospacing="1" w:after="100" w:afterAutospacing="1" w:line="320" w:lineRule="exact"/>
                              <w:rPr>
                                <w:rFonts w:ascii="BIZ UDゴシック" w:eastAsia="BIZ UDゴシック" w:hAnsi="BIZ UDゴシック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DA77D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年末調整相談会の</w:t>
                            </w:r>
                            <w:r w:rsidR="000C50C6" w:rsidRPr="00DA77D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予約</w:t>
                            </w:r>
                            <w:r w:rsidRPr="00DA77DA">
                              <w:rPr>
                                <w:rFonts w:ascii="BIZ UDゴシック" w:eastAsia="BIZ UDゴシック" w:hAnsi="BIZ UDゴシック" w:hint="eastAsia"/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について裏面参照!!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5A4608" id="_x0000_t93" coordsize="21600,21600" o:spt="93" adj="16200,5400" path="m@0,l@0@1,3375@1,3375@2@0@2@0,21600,21600,10800xem1350@1l1350@2,2700@2,2700@1xem0@1l0@2,675@2,675@1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3375,@1,@6,@2"/>
                <v:handles>
                  <v:h position="#0,#1" xrange="3375,21600" yrange="0,10800"/>
                </v:handles>
              </v:shapetype>
              <v:shape id="矢印: ストライプ 48" o:spid="_x0000_s1046" type="#_x0000_t93" style="position:absolute;margin-left:189.1pt;margin-top:1.9pt;width:314.7pt;height:32.2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" adj="19200,3030" fillcolor="fuchsia" strokecolor="#c09" strokeweight="1.5pt">
                <v:textbox>
                  <w:txbxContent>
                    <w:p w14:paraId="33CEE6FF" w14:textId="297A22C5" w:rsidR="003D0092" w:rsidRPr="00DA77DA" w:rsidRDefault="003D0092" w:rsidP="00F061B3">
                      <w:pPr>
                        <w:spacing w:before="100" w:beforeAutospacing="1" w:after="100" w:afterAutospacing="1" w:line="320" w:lineRule="exact"/>
                        <w:rPr>
                          <w:rFonts w:ascii="BIZ UDゴシック" w:eastAsia="BIZ UDゴシック" w:hAnsi="BIZ UDゴシック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DA77D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年末調整相談会の</w:t>
                      </w:r>
                      <w:r w:rsidR="000C50C6" w:rsidRPr="00DA77D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予約</w:t>
                      </w:r>
                      <w:r w:rsidRPr="00DA77DA">
                        <w:rPr>
                          <w:rFonts w:ascii="BIZ UDゴシック" w:eastAsia="BIZ UDゴシック" w:hAnsi="BIZ UDゴシック" w:hint="eastAsia"/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について裏面参照!!</w:t>
                      </w:r>
                    </w:p>
                  </w:txbxContent>
                </v:textbox>
              </v:shape>
            </w:pict>
          </mc:Fallback>
        </mc:AlternateContent>
      </w:r>
    </w:p>
    <w:p w14:paraId="7E871D3B" w14:textId="07B9B4F2" w:rsidR="00802438" w:rsidRDefault="000C2977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4630AED3" wp14:editId="3895E139">
                <wp:simplePos x="0" y="0"/>
                <wp:positionH relativeFrom="page">
                  <wp:posOffset>2623185</wp:posOffset>
                </wp:positionH>
                <wp:positionV relativeFrom="paragraph">
                  <wp:posOffset>129540</wp:posOffset>
                </wp:positionV>
                <wp:extent cx="4785995" cy="388620"/>
                <wp:effectExtent l="0" t="0" r="0" b="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5995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1986B1" w14:textId="4EC84027" w:rsidR="008F39B4" w:rsidRPr="008F39B4" w:rsidRDefault="008F39B4" w:rsidP="008F39B4">
                            <w:pP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8F39B4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＝こちらの案内が届き次第、受付開始いたします＝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630AED3" id="正方形/長方形 47" o:spid="_x0000_s1047" style="position:absolute;margin-left:206.55pt;margin-top:10.2pt;width:376.85pt;height:30.6pt;z-index:25180774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" filled="f" stroked="f" strokeweight="1pt">
                <v:textbox>
                  <w:txbxContent>
                    <w:p w14:paraId="0E1986B1" w14:textId="4EC84027" w:rsidR="008F39B4" w:rsidRPr="008F39B4" w:rsidRDefault="008F39B4" w:rsidP="008F39B4">
                      <w:pPr>
                        <w:rPr>
                          <w:rFonts w:ascii="BIZ UDPゴシック" w:eastAsia="BIZ UDPゴシック" w:hAnsi="BIZ UDPゴシック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 w:rsidRPr="008F39B4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C00000"/>
                          <w:sz w:val="32"/>
                          <w:szCs w:val="32"/>
                        </w:rPr>
                        <w:t>＝こちらの案内が届き次第、受付開始いたします＝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C32BCB" w:rsidRPr="00025D5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2A6E4E4" wp14:editId="73F62820">
                <wp:simplePos x="0" y="0"/>
                <wp:positionH relativeFrom="margin">
                  <wp:posOffset>-347115</wp:posOffset>
                </wp:positionH>
                <wp:positionV relativeFrom="paragraph">
                  <wp:posOffset>243204</wp:posOffset>
                </wp:positionV>
                <wp:extent cx="2197735" cy="1146810"/>
                <wp:effectExtent l="0" t="57150" r="0" b="7239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5801">
                          <a:off x="0" y="0"/>
                          <a:ext cx="2197735" cy="114681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E453C70" w14:textId="77777777" w:rsidR="00002F19" w:rsidRPr="00264D35" w:rsidRDefault="00CB6D92" w:rsidP="00002F19">
                            <w:pPr>
                              <w:spacing w:before="100" w:beforeAutospacing="1" w:after="100" w:afterAutospacing="1" w:line="800" w:lineRule="exact"/>
                              <w:contextualSpacing/>
                              <w:jc w:val="center"/>
                              <w:rPr>
                                <w:rFonts w:ascii="ＤＦＧPOP1体W9" w:eastAsia="ＤＦＧPOP1体W9" w:hAnsi="BIZ UDゴシック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D35">
                              <w:rPr>
                                <w:rFonts w:ascii="ＤＦＧPOP1体W9" w:eastAsia="ＤＦＧPOP1体W9" w:hAnsi="BIZ UDゴシック" w:hint="eastAsia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予約</w:t>
                            </w:r>
                          </w:p>
                          <w:p w14:paraId="11FF3974" w14:textId="20DB0B17" w:rsidR="002747BE" w:rsidRPr="00F24FDD" w:rsidRDefault="00CB6D92" w:rsidP="00002F19">
                            <w:pPr>
                              <w:spacing w:before="100" w:beforeAutospacing="1" w:after="100" w:afterAutospacing="1" w:line="800" w:lineRule="exact"/>
                              <w:contextualSpacing/>
                              <w:jc w:val="center"/>
                              <w:rPr>
                                <w:rFonts w:ascii="ＤＦＧPOP1体W9" w:eastAsia="ＤＦＧPOP1体W9" w:hAnsi="BIZ UDゴシック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52"/>
                                <w:szCs w:val="5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64D35">
                              <w:rPr>
                                <w:rFonts w:ascii="ＤＦＧPOP1体W9" w:eastAsia="ＤＦＧPOP1体W9" w:hAnsi="BIZ UDゴシック" w:hint="eastAsia"/>
                                <w:b/>
                                <w:bCs/>
                                <w:outline/>
                                <w:color w:val="FF0000"/>
                                <w:kern w:val="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受付開始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A6E4E4" id="正方形/長方形 15" o:spid="_x0000_s1048" style="position:absolute;margin-left:-27.35pt;margin-top:19.15pt;width:173.05pt;height:90.3pt;rotation:-277653fd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" filled="f" stroked="f" strokeweight="1pt">
                <v:textbox>
                  <w:txbxContent>
                    <w:p w14:paraId="0E453C70" w14:textId="77777777" w:rsidR="00002F19" w:rsidRPr="00264D35" w:rsidRDefault="00CB6D92" w:rsidP="00002F19">
                      <w:pPr>
                        <w:spacing w:before="100" w:beforeAutospacing="1" w:after="100" w:afterAutospacing="1" w:line="800" w:lineRule="exact"/>
                        <w:contextualSpacing/>
                        <w:jc w:val="center"/>
                        <w:rPr>
                          <w:rFonts w:ascii="ＤＦＧPOP1体W9" w:eastAsia="ＤＦＧPOP1体W9" w:hAnsi="BIZ UDゴシック"/>
                          <w:b/>
                          <w:bCs/>
                          <w:outline/>
                          <w:color w:val="FF0000"/>
                          <w:kern w:val="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D35">
                        <w:rPr>
                          <w:rFonts w:ascii="ＤＦＧPOP1体W9" w:eastAsia="ＤＦＧPOP1体W9" w:hAnsi="BIZ UDゴシック" w:hint="eastAsia"/>
                          <w:b/>
                          <w:bCs/>
                          <w:outline/>
                          <w:color w:val="FF0000"/>
                          <w:kern w:val="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予約</w:t>
                      </w:r>
                    </w:p>
                    <w:p w14:paraId="11FF3974" w14:textId="20DB0B17" w:rsidR="002747BE" w:rsidRPr="00F24FDD" w:rsidRDefault="00CB6D92" w:rsidP="00002F19">
                      <w:pPr>
                        <w:spacing w:before="100" w:beforeAutospacing="1" w:after="100" w:afterAutospacing="1" w:line="800" w:lineRule="exact"/>
                        <w:contextualSpacing/>
                        <w:jc w:val="center"/>
                        <w:rPr>
                          <w:rFonts w:ascii="ＤＦＧPOP1体W9" w:eastAsia="ＤＦＧPOP1体W9" w:hAnsi="BIZ UDゴシック"/>
                          <w:b/>
                          <w:bCs/>
                          <w:outline/>
                          <w:color w:val="FF0000"/>
                          <w:kern w:val="0"/>
                          <w:sz w:val="52"/>
                          <w:szCs w:val="5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64D35">
                        <w:rPr>
                          <w:rFonts w:ascii="ＤＦＧPOP1体W9" w:eastAsia="ＤＦＧPOP1体W9" w:hAnsi="BIZ UDゴシック" w:hint="eastAsia"/>
                          <w:b/>
                          <w:bCs/>
                          <w:outline/>
                          <w:color w:val="FF0000"/>
                          <w:kern w:val="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受付開始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C32BCB">
        <w:rPr>
          <w:noProof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074899DE" wp14:editId="4DD6CBFF">
                <wp:simplePos x="0" y="0"/>
                <wp:positionH relativeFrom="column">
                  <wp:posOffset>-422143</wp:posOffset>
                </wp:positionH>
                <wp:positionV relativeFrom="paragraph">
                  <wp:posOffset>111346</wp:posOffset>
                </wp:positionV>
                <wp:extent cx="2386913" cy="1453515"/>
                <wp:effectExtent l="38100" t="38100" r="33020" b="32385"/>
                <wp:wrapNone/>
                <wp:docPr id="26" name="楕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01343">
                          <a:off x="0" y="0"/>
                          <a:ext cx="2386913" cy="1453515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44450" cmpd="dbl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3CCACE" id="楕円 26" o:spid="_x0000_s1026" style="position:absolute;left:0;text-align:left;margin-left:-33.25pt;margin-top:8.75pt;width:187.95pt;height:114.45pt;rotation:-216986fd;z-index:-25152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" fillcolor="yellow" strokecolor="#002060" strokeweight="3.5pt">
                <v:stroke linestyle="thinThin" joinstyle="miter"/>
              </v:oval>
            </w:pict>
          </mc:Fallback>
        </mc:AlternateContent>
      </w:r>
    </w:p>
    <w:p w14:paraId="69359923" w14:textId="3187C45E" w:rsidR="00802438" w:rsidRDefault="008F39B4" w:rsidP="00182B47">
      <w:r w:rsidRPr="00C35F64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DF92839" wp14:editId="3EEB9037">
                <wp:simplePos x="0" y="0"/>
                <wp:positionH relativeFrom="page">
                  <wp:posOffset>2937510</wp:posOffset>
                </wp:positionH>
                <wp:positionV relativeFrom="paragraph">
                  <wp:posOffset>148819</wp:posOffset>
                </wp:positionV>
                <wp:extent cx="4289898" cy="1566153"/>
                <wp:effectExtent l="0" t="0" r="0" b="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89898" cy="1566153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C2B3964" w14:textId="62FEF294" w:rsidR="007C6A58" w:rsidRDefault="008541A9" w:rsidP="007C6A58">
                            <w:pPr>
                              <w:spacing w:before="0" w:after="0" w:line="54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【</w:t>
                            </w:r>
                            <w:r w:rsidR="00C35F64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電話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で</w:t>
                            </w:r>
                            <w:r w:rsidR="00C35F64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受付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  <w:t>】</w:t>
                            </w:r>
                          </w:p>
                          <w:p w14:paraId="3046CAD1" w14:textId="00E7EAE6" w:rsidR="00C35F64" w:rsidRPr="007C6A58" w:rsidRDefault="00C35F64" w:rsidP="007C6A58">
                            <w:pPr>
                              <w:spacing w:before="0" w:after="0" w:line="540" w:lineRule="exact"/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7C6A58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48"/>
                                <w:szCs w:val="48"/>
                              </w:rPr>
                              <w:t>☎03-3885-4105</w:t>
                            </w:r>
                          </w:p>
                          <w:p w14:paraId="41F9385E" w14:textId="73C759F0" w:rsidR="007C4FC6" w:rsidRDefault="00264D35" w:rsidP="007C4FC6">
                            <w:pPr>
                              <w:spacing w:beforeLines="50" w:before="120" w:after="0"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F07FE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28"/>
                                <w:szCs w:val="28"/>
                              </w:rPr>
                              <w:t xml:space="preserve">  </w:t>
                            </w:r>
                            <w:r w:rsidR="006E0BF1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受付時間　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月～金</w:t>
                            </w:r>
                            <w:r w:rsidR="007C4F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(祝日</w:t>
                            </w:r>
                            <w:r w:rsidR="00B24C33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、臨時休業を</w:t>
                            </w:r>
                            <w:r w:rsidR="007C4FC6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除く)</w:t>
                            </w:r>
                          </w:p>
                          <w:p w14:paraId="319E86F8" w14:textId="4AD21E50" w:rsidR="00C35F64" w:rsidRPr="007C4FC6" w:rsidRDefault="00B81C2F" w:rsidP="00B81C2F">
                            <w:pPr>
                              <w:wordWrap w:val="0"/>
                              <w:spacing w:beforeLines="50" w:before="120" w:after="0" w:line="400" w:lineRule="exact"/>
                              <w:jc w:val="righ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　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9: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３０～</w:t>
                            </w:r>
                            <w:r w:rsidR="00F264D6" w:rsidRPr="00F07FE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11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F264D6" w:rsidRPr="00F07FE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0　</w:t>
                            </w:r>
                            <w:r w:rsidR="00264D35" w:rsidRPr="00F07FE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:00～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16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:</w:t>
                            </w:r>
                            <w:r w:rsidR="00F264D6" w:rsidRPr="00F07FE0"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3</w:t>
                            </w:r>
                            <w:r w:rsidR="002747BE" w:rsidRPr="00F07FE0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>0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002060"/>
                                <w:sz w:val="32"/>
                                <w:szCs w:val="32"/>
                              </w:rPr>
                              <w:t xml:space="preserve">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F92839" id="正方形/長方形 50" o:spid="_x0000_s1049" style="position:absolute;margin-left:231.3pt;margin-top:11.7pt;width:337.8pt;height:123.3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" filled="f" stroked="f" strokeweight="1pt">
                <v:textbox>
                  <w:txbxContent>
                    <w:p w14:paraId="5C2B3964" w14:textId="62FEF294" w:rsidR="007C6A58" w:rsidRDefault="008541A9" w:rsidP="007C6A58">
                      <w:pPr>
                        <w:spacing w:before="0" w:after="0" w:line="54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【</w:t>
                      </w:r>
                      <w:r w:rsidR="00C35F64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電話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で</w:t>
                      </w:r>
                      <w:r w:rsidR="00C35F64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受付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4"/>
                          <w:szCs w:val="44"/>
                        </w:rPr>
                        <w:t>】</w:t>
                      </w:r>
                    </w:p>
                    <w:p w14:paraId="3046CAD1" w14:textId="00E7EAE6" w:rsidR="00C35F64" w:rsidRPr="007C6A58" w:rsidRDefault="00C35F64" w:rsidP="007C6A58">
                      <w:pPr>
                        <w:spacing w:before="0" w:after="0" w:line="540" w:lineRule="exact"/>
                        <w:jc w:val="center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48"/>
                          <w:szCs w:val="48"/>
                        </w:rPr>
                      </w:pPr>
                      <w:r w:rsidRPr="007C6A58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48"/>
                          <w:szCs w:val="48"/>
                        </w:rPr>
                        <w:t>☎03-3885-4105</w:t>
                      </w:r>
                    </w:p>
                    <w:p w14:paraId="41F9385E" w14:textId="73C759F0" w:rsidR="007C4FC6" w:rsidRDefault="00264D35" w:rsidP="007C4FC6">
                      <w:pPr>
                        <w:spacing w:beforeLines="50" w:before="120" w:after="0" w:line="4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</w:t>
                      </w:r>
                      <w:r w:rsidRPr="00F07FE0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28"/>
                          <w:szCs w:val="28"/>
                        </w:rPr>
                        <w:t xml:space="preserve">  </w:t>
                      </w:r>
                      <w:r w:rsidR="006E0BF1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受付時間　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月～金</w:t>
                      </w:r>
                      <w:r w:rsidR="007C4F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(祝日</w:t>
                      </w:r>
                      <w:r w:rsidR="00B24C33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、臨時休業を</w:t>
                      </w:r>
                      <w:r w:rsidR="007C4FC6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除く)</w:t>
                      </w:r>
                    </w:p>
                    <w:p w14:paraId="319E86F8" w14:textId="4AD21E50" w:rsidR="00C35F64" w:rsidRPr="007C4FC6" w:rsidRDefault="00B81C2F" w:rsidP="00B81C2F">
                      <w:pPr>
                        <w:wordWrap w:val="0"/>
                        <w:spacing w:beforeLines="50" w:before="120" w:after="0" w:line="400" w:lineRule="exact"/>
                        <w:jc w:val="right"/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　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9: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３０～</w:t>
                      </w:r>
                      <w:r w:rsidR="00F264D6" w:rsidRPr="00F07FE0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>11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F264D6" w:rsidRPr="00F07FE0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0　</w:t>
                      </w:r>
                      <w:r w:rsidR="00264D35" w:rsidRPr="00F07FE0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 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:00～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>16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:</w:t>
                      </w:r>
                      <w:r w:rsidR="00F264D6" w:rsidRPr="00F07FE0">
                        <w:rPr>
                          <w:rFonts w:ascii="BIZ UDPゴシック" w:eastAsia="BIZ UDPゴシック" w:hAnsi="BIZ UDPゴシック"/>
                          <w:b/>
                          <w:bCs/>
                          <w:color w:val="002060"/>
                          <w:sz w:val="32"/>
                          <w:szCs w:val="32"/>
                        </w:rPr>
                        <w:t>3</w:t>
                      </w:r>
                      <w:r w:rsidR="002747BE" w:rsidRPr="00F07FE0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>0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002060"/>
                          <w:sz w:val="32"/>
                          <w:szCs w:val="32"/>
                        </w:rPr>
                        <w:t xml:space="preserve">　　　　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8E0DD9E" w14:textId="43D75CD9" w:rsidR="00802438" w:rsidRDefault="00802438" w:rsidP="00182B47"/>
    <w:p w14:paraId="396511E6" w14:textId="1389D738" w:rsidR="00802438" w:rsidRDefault="00802438" w:rsidP="00182B47"/>
    <w:p w14:paraId="5FC94863" w14:textId="47796D2E" w:rsidR="00802438" w:rsidRDefault="00802438" w:rsidP="00182B47"/>
    <w:p w14:paraId="17BC07A1" w14:textId="49971700" w:rsidR="00802438" w:rsidRDefault="007C4FC6" w:rsidP="009F19E5">
      <w:pPr>
        <w:tabs>
          <w:tab w:val="right" w:pos="93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181990D3" wp14:editId="5B781307">
                <wp:simplePos x="0" y="0"/>
                <wp:positionH relativeFrom="margin">
                  <wp:posOffset>-497043</wp:posOffset>
                </wp:positionH>
                <wp:positionV relativeFrom="paragraph">
                  <wp:posOffset>173990</wp:posOffset>
                </wp:positionV>
                <wp:extent cx="2607013" cy="351692"/>
                <wp:effectExtent l="0" t="0" r="0" b="0"/>
                <wp:wrapNone/>
                <wp:docPr id="35" name="正方形/長方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013" cy="3516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A0C9DE" w14:textId="594B5CB3" w:rsidR="00601842" w:rsidRPr="00C32D47" w:rsidRDefault="00C32D47" w:rsidP="0085661C">
                            <w:pPr>
                              <w:spacing w:before="100" w:beforeAutospacing="1" w:after="100" w:afterAutospacing="1" w:line="400" w:lineRule="exact"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C32D47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highlight w:val="red"/>
                              </w:rPr>
                              <w:t>6月17日(金)予約締切!!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990D3" id="正方形/長方形 35" o:spid="_x0000_s1050" style="position:absolute;margin-left:-39.15pt;margin-top:13.7pt;width:205.3pt;height:27.7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" filled="f" stroked="f" strokeweight="1pt">
                <v:textbox>
                  <w:txbxContent>
                    <w:p w14:paraId="10A0C9DE" w14:textId="594B5CB3" w:rsidR="00601842" w:rsidRPr="00C32D47" w:rsidRDefault="00C32D47" w:rsidP="0085661C">
                      <w:pPr>
                        <w:spacing w:before="100" w:beforeAutospacing="1" w:after="100" w:afterAutospacing="1" w:line="400" w:lineRule="exact"/>
                        <w:rPr>
                          <w:rFonts w:ascii="BIZ UDPゴシック" w:eastAsia="BIZ UDPゴシック" w:hAnsi="BIZ UDPゴシック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C32D47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highlight w:val="red"/>
                        </w:rPr>
                        <w:t>6月17日(金)予約締切!!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9F19E5">
        <w:tab/>
      </w:r>
    </w:p>
    <w:p w14:paraId="2017C8B5" w14:textId="69876816" w:rsidR="00802438" w:rsidRDefault="00BE6DD7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22E4D24" wp14:editId="1E59C6F4">
                <wp:simplePos x="0" y="0"/>
                <wp:positionH relativeFrom="margin">
                  <wp:posOffset>-322202</wp:posOffset>
                </wp:positionH>
                <wp:positionV relativeFrom="paragraph">
                  <wp:posOffset>242894</wp:posOffset>
                </wp:positionV>
                <wp:extent cx="5262664" cy="642958"/>
                <wp:effectExtent l="0" t="0" r="0" b="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2664" cy="6429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F07FBBB" w14:textId="08AE121F" w:rsidR="00AF2D0D" w:rsidRPr="00BE6DD7" w:rsidRDefault="00F30B6E" w:rsidP="00967887">
                            <w:pPr>
                              <w:spacing w:before="100" w:beforeAutospacing="1" w:after="100" w:afterAutospacing="1" w:line="400" w:lineRule="exact"/>
                              <w:contextualSpacing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12</w:t>
                            </w:r>
                            <w:r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：00～13：00</w:t>
                            </w:r>
                            <w:r w:rsidR="00AE5ED5" w:rsidRPr="007C6A5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の間、電話は</w:t>
                            </w:r>
                            <w:r w:rsidR="00AF2D0D" w:rsidRPr="007C6A5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繋がりません。また、</w:t>
                            </w:r>
                            <w:r w:rsidR="00AF2D0D" w:rsidRPr="007C6A5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電話回線が混み合い、繋がりに</w:t>
                            </w:r>
                            <w:r w:rsidR="0028464D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くい場合がございます</w:t>
                            </w:r>
                            <w:r w:rsidR="00AF2D0D" w:rsidRPr="007C6A58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  <w:u w:val="single"/>
                              </w:rPr>
                              <w:t>。</w:t>
                            </w:r>
                            <w:r w:rsidR="00BE6DD7" w:rsidRPr="00BE6DD7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 xml:space="preserve"> ご迷惑をおかけいたします。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2E4D24" id="正方形/長方形 34" o:spid="_x0000_s1051" style="position:absolute;margin-left:-25.35pt;margin-top:19.15pt;width:414.4pt;height:50.65pt;z-index:251749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" filled="f" stroked="f" strokeweight="1pt">
                <v:textbox>
                  <w:txbxContent>
                    <w:p w14:paraId="2F07FBBB" w14:textId="08AE121F" w:rsidR="00AF2D0D" w:rsidRPr="00BE6DD7" w:rsidRDefault="00F30B6E" w:rsidP="00967887">
                      <w:pPr>
                        <w:spacing w:before="100" w:beforeAutospacing="1" w:after="100" w:afterAutospacing="1" w:line="400" w:lineRule="exact"/>
                        <w:contextualSpacing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12</w:t>
                      </w:r>
                      <w:r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：00～13：00</w:t>
                      </w:r>
                      <w:r w:rsidR="00AE5ED5" w:rsidRPr="007C6A5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の間、電話は</w:t>
                      </w:r>
                      <w:r w:rsidR="00AF2D0D" w:rsidRPr="007C6A5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繋がりません。また、</w:t>
                      </w:r>
                      <w:r w:rsidR="00AF2D0D" w:rsidRPr="007C6A5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電話回線が混み合い、繋がりに</w:t>
                      </w:r>
                      <w:r w:rsidR="0028464D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くい場合がございます</w:t>
                      </w:r>
                      <w:r w:rsidR="00AF2D0D" w:rsidRPr="007C6A58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  <w:u w:val="single"/>
                        </w:rPr>
                        <w:t>。</w:t>
                      </w:r>
                      <w:r w:rsidR="00BE6DD7" w:rsidRPr="00BE6DD7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 xml:space="preserve"> ご迷惑をおかけいたします。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06E6D"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8003736" wp14:editId="2BF3DB0A">
                <wp:simplePos x="0" y="0"/>
                <wp:positionH relativeFrom="margin">
                  <wp:posOffset>4928087</wp:posOffset>
                </wp:positionH>
                <wp:positionV relativeFrom="paragraph">
                  <wp:posOffset>105099</wp:posOffset>
                </wp:positionV>
                <wp:extent cx="1303507" cy="1147863"/>
                <wp:effectExtent l="0" t="0" r="0" b="0"/>
                <wp:wrapNone/>
                <wp:docPr id="86" name="正方形/長方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507" cy="11478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9D163E" w14:textId="02417B40" w:rsidR="00B67C1D" w:rsidRDefault="00B67C1D" w:rsidP="00B67C1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036831" wp14:editId="7580D36B">
                                  <wp:extent cx="1125166" cy="1050559"/>
                                  <wp:effectExtent l="0" t="0" r="0" b="0"/>
                                  <wp:docPr id="87" name="図 8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56829" cy="10801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003736" id="正方形/長方形 86" o:spid="_x0000_s1051" style="position:absolute;margin-left:388.05pt;margin-top:8.3pt;width:102.65pt;height:90.4pt;z-index:2517800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" filled="f" stroked="f" strokeweight="1pt">
                <v:textbox>
                  <w:txbxContent>
                    <w:p w14:paraId="509D163E" w14:textId="02417B40" w:rsidR="00B67C1D" w:rsidRDefault="00B67C1D" w:rsidP="00B67C1D">
                      <w:r>
                        <w:rPr>
                          <w:noProof/>
                        </w:rPr>
                        <w:drawing>
                          <wp:inline distT="0" distB="0" distL="0" distR="0" wp14:anchorId="5E036831" wp14:editId="7580D36B">
                            <wp:extent cx="1125166" cy="1050559"/>
                            <wp:effectExtent l="0" t="0" r="0" b="0"/>
                            <wp:docPr id="87" name="図 8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56829" cy="108012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6040DDE8" w14:textId="541BA093" w:rsidR="00802438" w:rsidRDefault="00802438" w:rsidP="00182B47"/>
    <w:p w14:paraId="69A2B6FF" w14:textId="70BA5B7F" w:rsidR="00802438" w:rsidRDefault="00802438" w:rsidP="00182B47"/>
    <w:p w14:paraId="6E07FA86" w14:textId="385514A4" w:rsidR="00802438" w:rsidRDefault="00B24C33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3F343134" wp14:editId="4CA7D35D">
                <wp:simplePos x="0" y="0"/>
                <wp:positionH relativeFrom="margin">
                  <wp:posOffset>-30075</wp:posOffset>
                </wp:positionH>
                <wp:positionV relativeFrom="paragraph">
                  <wp:posOffset>52705</wp:posOffset>
                </wp:positionV>
                <wp:extent cx="4921628" cy="408562"/>
                <wp:effectExtent l="0" t="0" r="222250" b="10795"/>
                <wp:wrapNone/>
                <wp:docPr id="33" name="吹き出し: 角を丸めた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21628" cy="408562"/>
                        </a:xfrm>
                        <a:prstGeom prst="wedgeRoundRectCallout">
                          <a:avLst>
                            <a:gd name="adj1" fmla="val 53574"/>
                            <a:gd name="adj2" fmla="val -44953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E397EFA" w14:textId="1420B0EA" w:rsidR="00AE5ED5" w:rsidRPr="00093EA8" w:rsidRDefault="00AE5ED5" w:rsidP="008541A9">
                            <w:pPr>
                              <w:spacing w:before="100" w:beforeAutospacing="1" w:after="100" w:afterAutospacing="1" w:line="360" w:lineRule="exact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093EA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予約の際</w:t>
                            </w:r>
                            <w:r w:rsidR="004B463D" w:rsidRPr="00093EA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は</w:t>
                            </w:r>
                            <w:r w:rsidRPr="00093EA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、会員No、氏名、希望日、</w:t>
                            </w:r>
                            <w:r w:rsidR="004B463D" w:rsidRPr="00093EA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希望の</w:t>
                            </w:r>
                            <w:r w:rsidRPr="00093EA8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4"/>
                                <w:szCs w:val="24"/>
                              </w:rPr>
                              <w:t>時間帯をお伝えください。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343134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33" o:spid="_x0000_s1053" type="#_x0000_t62" style="position:absolute;margin-left:-2.35pt;margin-top:4.15pt;width:387.55pt;height:32.15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" adj="22372,1090" filled="f" strokecolor="#f06" strokeweight="1pt">
                <v:textbox>
                  <w:txbxContent>
                    <w:p w14:paraId="5E397EFA" w14:textId="1420B0EA" w:rsidR="00AE5ED5" w:rsidRPr="00093EA8" w:rsidRDefault="00AE5ED5" w:rsidP="008541A9">
                      <w:pPr>
                        <w:spacing w:before="100" w:beforeAutospacing="1" w:after="100" w:afterAutospacing="1" w:line="360" w:lineRule="exact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24"/>
                          <w:szCs w:val="24"/>
                        </w:rPr>
                      </w:pPr>
                      <w:r w:rsidRPr="00093EA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予約の際</w:t>
                      </w:r>
                      <w:r w:rsidR="004B463D" w:rsidRPr="00093EA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は</w:t>
                      </w:r>
                      <w:r w:rsidRPr="00093EA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、会員No、氏名、希望日、</w:t>
                      </w:r>
                      <w:r w:rsidR="004B463D" w:rsidRPr="00093EA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希望の</w:t>
                      </w:r>
                      <w:r w:rsidRPr="00093EA8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4"/>
                          <w:szCs w:val="24"/>
                        </w:rPr>
                        <w:t>時間帯をお伝えください。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2675B8" w14:textId="6392C8B8" w:rsidR="00802438" w:rsidRDefault="000E59E3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B339D30" wp14:editId="112B3069">
                <wp:simplePos x="0" y="0"/>
                <wp:positionH relativeFrom="page">
                  <wp:align>center</wp:align>
                </wp:positionH>
                <wp:positionV relativeFrom="paragraph">
                  <wp:posOffset>276225</wp:posOffset>
                </wp:positionV>
                <wp:extent cx="1323975" cy="323850"/>
                <wp:effectExtent l="0" t="0" r="0" b="0"/>
                <wp:wrapNone/>
                <wp:docPr id="31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98CB0B" w14:textId="1846FAD3" w:rsidR="00376555" w:rsidRPr="00376555" w:rsidRDefault="00D76419" w:rsidP="00376555">
                            <w:pPr>
                              <w:jc w:val="center"/>
                              <w:rPr>
                                <w:rFonts w:ascii="ＭＳ 明朝" w:eastAsia="ＭＳ 明朝" w:hAnsi="ＭＳ 明朝"/>
                                <w:sz w:val="24"/>
                                <w:szCs w:val="24"/>
                              </w:rPr>
                            </w:pPr>
                            <w:r w:rsidRPr="00890799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≪</w:t>
                            </w:r>
                            <w:r w:rsidR="00376555" w:rsidRPr="00890799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裏面参照</w:t>
                            </w:r>
                            <w:r w:rsidRPr="00890799">
                              <w:rPr>
                                <w:rFonts w:ascii="ＭＳ 明朝" w:eastAsia="ＭＳ 明朝" w:hAnsi="ＭＳ 明朝" w:hint="eastAsia"/>
                                <w:color w:val="000000" w:themeColor="text1"/>
                                <w:sz w:val="24"/>
                                <w:szCs w:val="24"/>
                              </w:rPr>
                              <w:t>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339D30" id="正方形/長方形 31" o:spid="_x0000_s1054" style="position:absolute;margin-left:0;margin-top:21.75pt;width:104.25pt;height:25.5pt;z-index:25167769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" filled="f" stroked="f" strokeweight="1pt">
                <v:textbox>
                  <w:txbxContent>
                    <w:p w14:paraId="7C98CB0B" w14:textId="1846FAD3" w:rsidR="00376555" w:rsidRPr="00376555" w:rsidRDefault="00D76419" w:rsidP="00376555">
                      <w:pPr>
                        <w:jc w:val="center"/>
                        <w:rPr>
                          <w:rFonts w:ascii="ＭＳ 明朝" w:eastAsia="ＭＳ 明朝" w:hAnsi="ＭＳ 明朝"/>
                          <w:sz w:val="24"/>
                          <w:szCs w:val="24"/>
                        </w:rPr>
                      </w:pPr>
                      <w:r w:rsidRPr="00890799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≪</w:t>
                      </w:r>
                      <w:r w:rsidR="00376555" w:rsidRPr="00890799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裏面参照</w:t>
                      </w:r>
                      <w:r w:rsidRPr="00890799">
                        <w:rPr>
                          <w:rFonts w:ascii="ＭＳ 明朝" w:eastAsia="ＭＳ 明朝" w:hAnsi="ＭＳ 明朝" w:hint="eastAsia"/>
                          <w:color w:val="000000" w:themeColor="text1"/>
                          <w:sz w:val="24"/>
                          <w:szCs w:val="24"/>
                        </w:rPr>
                        <w:t>≫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541A9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01276E1" wp14:editId="1CECC620">
                <wp:simplePos x="0" y="0"/>
                <wp:positionH relativeFrom="column">
                  <wp:posOffset>5043917</wp:posOffset>
                </wp:positionH>
                <wp:positionV relativeFrom="paragraph">
                  <wp:posOffset>16510</wp:posOffset>
                </wp:positionV>
                <wp:extent cx="1177925" cy="311039"/>
                <wp:effectExtent l="0" t="0" r="0" b="0"/>
                <wp:wrapNone/>
                <wp:docPr id="88" name="正方形/長方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925" cy="3110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38609BF" w14:textId="61FDF103" w:rsidR="00A97153" w:rsidRPr="00F24FDD" w:rsidRDefault="00A97153" w:rsidP="00F24FDD">
                            <w:pPr>
                              <w:spacing w:before="100" w:beforeAutospacing="1" w:after="100" w:afterAutospacing="1" w:line="280" w:lineRule="exact"/>
                              <w:contextualSpacing/>
                              <w:jc w:val="center"/>
                              <w:rPr>
                                <w:rFonts w:ascii="ＤＦＧPOP1体W9" w:eastAsia="ＤＦＧPOP1体W9"/>
                                <w:color w:val="FF0066"/>
                                <w:sz w:val="22"/>
                                <w:szCs w:val="22"/>
                              </w:rPr>
                            </w:pPr>
                            <w:r w:rsidRPr="00F24FDD">
                              <w:rPr>
                                <w:rFonts w:ascii="ＤＦＧPOP1体W9" w:eastAsia="ＤＦＧPOP1体W9" w:hint="eastAsia"/>
                                <w:color w:val="FF0066"/>
                                <w:sz w:val="22"/>
                                <w:szCs w:val="22"/>
                              </w:rPr>
                              <w:t>✿におたん</w:t>
                            </w:r>
                            <w:r w:rsidR="00650D95" w:rsidRPr="00F24FDD">
                              <w:rPr>
                                <w:rFonts w:ascii="ＤＦＧPOP1体W9" w:eastAsia="ＤＦＧPOP1体W9" w:hint="eastAsia"/>
                                <w:color w:val="FF0066"/>
                                <w:sz w:val="22"/>
                                <w:szCs w:val="22"/>
                              </w:rPr>
                              <w:t>✿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1276E1" id="正方形/長方形 88" o:spid="_x0000_s1055" style="position:absolute;margin-left:397.15pt;margin-top:1.3pt;width:92.75pt;height:24.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" filled="f" stroked="f" strokeweight="1pt">
                <v:textbox>
                  <w:txbxContent>
                    <w:p w14:paraId="338609BF" w14:textId="61FDF103" w:rsidR="00A97153" w:rsidRPr="00F24FDD" w:rsidRDefault="00A97153" w:rsidP="00F24FDD">
                      <w:pPr>
                        <w:spacing w:before="100" w:beforeAutospacing="1" w:after="100" w:afterAutospacing="1" w:line="280" w:lineRule="exact"/>
                        <w:contextualSpacing/>
                        <w:jc w:val="center"/>
                        <w:rPr>
                          <w:rFonts w:ascii="ＤＦＧPOP1体W9" w:eastAsia="ＤＦＧPOP1体W9"/>
                          <w:color w:val="FF0066"/>
                          <w:sz w:val="22"/>
                          <w:szCs w:val="22"/>
                        </w:rPr>
                      </w:pPr>
                      <w:r w:rsidRPr="00F24FDD">
                        <w:rPr>
                          <w:rFonts w:ascii="ＤＦＧPOP1体W9" w:eastAsia="ＤＦＧPOP1体W9" w:hint="eastAsia"/>
                          <w:color w:val="FF0066"/>
                          <w:sz w:val="22"/>
                          <w:szCs w:val="22"/>
                        </w:rPr>
                        <w:t>✿におたん</w:t>
                      </w:r>
                      <w:r w:rsidR="00650D95" w:rsidRPr="00F24FDD">
                        <w:rPr>
                          <w:rFonts w:ascii="ＤＦＧPOP1体W9" w:eastAsia="ＤＦＧPOP1体W9" w:hint="eastAsia"/>
                          <w:color w:val="FF0066"/>
                          <w:sz w:val="22"/>
                          <w:szCs w:val="22"/>
                        </w:rPr>
                        <w:t>✿</w:t>
                      </w:r>
                    </w:p>
                  </w:txbxContent>
                </v:textbox>
              </v:rect>
            </w:pict>
          </mc:Fallback>
        </mc:AlternateContent>
      </w:r>
    </w:p>
    <w:p w14:paraId="2C016050" w14:textId="706B7E89" w:rsidR="00802438" w:rsidRDefault="007154D4" w:rsidP="00182B4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1F6C418" wp14:editId="2B78F840">
                <wp:simplePos x="0" y="0"/>
                <wp:positionH relativeFrom="margin">
                  <wp:posOffset>-390295</wp:posOffset>
                </wp:positionH>
                <wp:positionV relativeFrom="paragraph">
                  <wp:posOffset>-315148</wp:posOffset>
                </wp:positionV>
                <wp:extent cx="6760210" cy="1390420"/>
                <wp:effectExtent l="0" t="0" r="0" b="635"/>
                <wp:wrapNone/>
                <wp:docPr id="89" name="正方形/長方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0210" cy="1390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932A64" w14:textId="77777777" w:rsidR="00CC02EC" w:rsidRPr="005E1902" w:rsidRDefault="00284517" w:rsidP="007154D4">
                            <w:pPr>
                              <w:spacing w:before="100" w:beforeAutospacing="1" w:afterLines="50" w:after="120" w:line="620" w:lineRule="exact"/>
                              <w:contextualSpacing/>
                              <w:rPr>
                                <w:rFonts w:ascii="ＤＦＧ平成明朝体W3" w:eastAsia="ＤＦＧ平成明朝体W3" w:hAnsi="BIZ UDP明朝 Medium"/>
                                <w:b/>
                                <w:bCs/>
                                <w:color w:val="000000" w:themeColor="text1"/>
                                <w:sz w:val="48"/>
                                <w:szCs w:val="48"/>
                              </w:rPr>
                            </w:pPr>
                            <w:r w:rsidRPr="00BD6006">
                              <w:rPr>
                                <w:rFonts w:ascii="ＤＦＧ平成明朝体W3" w:eastAsia="ＤＦＧ平成明朝体W3" w:hAnsi="BIZ UDP明朝 Medium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highlight w:val="magenta"/>
                              </w:rPr>
                              <w:t>≪年末調整相談会の</w:t>
                            </w:r>
                            <w:r w:rsidR="00124549" w:rsidRPr="00BD6006">
                              <w:rPr>
                                <w:rFonts w:ascii="ＤＦＧ平成明朝体W3" w:eastAsia="ＤＦＧ平成明朝体W3" w:hAnsi="BIZ UDP明朝 Medium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highlight w:val="magenta"/>
                              </w:rPr>
                              <w:t>予約について</w:t>
                            </w:r>
                            <w:r w:rsidRPr="00BD6006">
                              <w:rPr>
                                <w:rFonts w:ascii="ＤＦＧ平成明朝体W3" w:eastAsia="ＤＦＧ平成明朝体W3" w:hAnsi="BIZ UDP明朝 Medium" w:hint="eastAsia"/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  <w:highlight w:val="magenta"/>
                              </w:rPr>
                              <w:t>≫</w:t>
                            </w:r>
                          </w:p>
                          <w:p w14:paraId="7823F28B" w14:textId="7267862C" w:rsidR="00A35D92" w:rsidRPr="005E1902" w:rsidRDefault="00284517" w:rsidP="00BE6DD7">
                            <w:pPr>
                              <w:spacing w:beforeLines="100" w:before="240" w:after="0" w:line="480" w:lineRule="exact"/>
                              <w:ind w:firstLineChars="100" w:firstLine="32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32"/>
                              </w:rPr>
                              <w:t>相談終了後、年末調整相談会</w:t>
                            </w:r>
                            <w:r w:rsidR="00A35D92"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(7月～12月分)</w:t>
                            </w:r>
                            <w:r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の予約をお取りいたします。</w:t>
                            </w:r>
                          </w:p>
                          <w:p w14:paraId="354913B4" w14:textId="715A6DC0" w:rsidR="003C64B4" w:rsidRPr="00441D76" w:rsidRDefault="00F204FC" w:rsidP="005E1902">
                            <w:pPr>
                              <w:spacing w:before="50" w:after="0" w:line="480" w:lineRule="exact"/>
                              <w:ind w:firstLineChars="100" w:firstLine="320"/>
                              <w:contextualSpacing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5E1902">
                              <w:rPr>
                                <w:rFonts w:ascii="BIZ UDP明朝 Medium" w:eastAsia="BIZ UDP明朝 Medium" w:hAnsi="BIZ UDP明朝 Medium" w:hint="eastAsia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  <w:u w:val="double" w:color="FF0000"/>
                              </w:rPr>
                              <w:t>先着順になります</w:t>
                            </w:r>
                            <w:r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ので、</w:t>
                            </w:r>
                            <w:r w:rsidR="00512C86"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32"/>
                              </w:rPr>
                              <w:t>日程を</w:t>
                            </w:r>
                            <w:r w:rsidR="00A35D92"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ご確認</w:t>
                            </w:r>
                            <w:r w:rsidR="003C64B4"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2"/>
                                <w:szCs w:val="32"/>
                              </w:rPr>
                              <w:t>のうえ、当日ご来局ください。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F6C418" id="正方形/長方形 89" o:spid="_x0000_s1055" style="position:absolute;margin-left:-30.75pt;margin-top:-24.8pt;width:532.3pt;height:109.5pt;z-index:251782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" filled="f" stroked="f" strokeweight="1pt">
                <v:textbox>
                  <w:txbxContent>
                    <w:p w14:paraId="08932A64" w14:textId="77777777" w:rsidR="00CC02EC" w:rsidRPr="005E1902" w:rsidRDefault="00284517" w:rsidP="007154D4">
                      <w:pPr>
                        <w:spacing w:before="100" w:beforeAutospacing="1" w:afterLines="50" w:after="120" w:line="620" w:lineRule="exact"/>
                        <w:contextualSpacing/>
                        <w:rPr>
                          <w:rFonts w:ascii="ＤＦＧ平成明朝体W3" w:eastAsia="ＤＦＧ平成明朝体W3" w:hAnsi="BIZ UDP明朝 Medium"/>
                          <w:b/>
                          <w:bCs/>
                          <w:color w:val="000000" w:themeColor="text1"/>
                          <w:sz w:val="48"/>
                          <w:szCs w:val="48"/>
                        </w:rPr>
                      </w:pPr>
                      <w:r w:rsidRPr="00BD6006">
                        <w:rPr>
                          <w:rFonts w:ascii="ＤＦＧ平成明朝体W3" w:eastAsia="ＤＦＧ平成明朝体W3" w:hAnsi="BIZ UDP明朝 Medium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:highlight w:val="magenta"/>
                        </w:rPr>
                        <w:t>≪年末調整相談会の</w:t>
                      </w:r>
                      <w:r w:rsidR="00124549" w:rsidRPr="00BD6006">
                        <w:rPr>
                          <w:rFonts w:ascii="ＤＦＧ平成明朝体W3" w:eastAsia="ＤＦＧ平成明朝体W3" w:hAnsi="BIZ UDP明朝 Medium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:highlight w:val="magenta"/>
                        </w:rPr>
                        <w:t>予約について</w:t>
                      </w:r>
                      <w:r w:rsidRPr="00BD6006">
                        <w:rPr>
                          <w:rFonts w:ascii="ＤＦＧ平成明朝体W3" w:eastAsia="ＤＦＧ平成明朝体W3" w:hAnsi="BIZ UDP明朝 Medium" w:hint="eastAsia"/>
                          <w:b/>
                          <w:bCs/>
                          <w:color w:val="FFFFFF" w:themeColor="background1"/>
                          <w:sz w:val="48"/>
                          <w:szCs w:val="48"/>
                          <w:highlight w:val="magenta"/>
                        </w:rPr>
                        <w:t>≫</w:t>
                      </w:r>
                    </w:p>
                    <w:p w14:paraId="7823F28B" w14:textId="7267862C" w:rsidR="00A35D92" w:rsidRPr="005E1902" w:rsidRDefault="00284517" w:rsidP="00BE6DD7">
                      <w:pPr>
                        <w:spacing w:beforeLines="100" w:before="240" w:after="0" w:line="480" w:lineRule="exact"/>
                        <w:ind w:firstLineChars="100" w:firstLine="32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32"/>
                          <w:szCs w:val="32"/>
                        </w:rPr>
                      </w:pPr>
                      <w:r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32"/>
                        </w:rPr>
                        <w:t>相談終了後、年末調整相談会</w:t>
                      </w:r>
                      <w:r w:rsidR="00A35D92"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(7月～12月分)</w:t>
                      </w:r>
                      <w:r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32"/>
                        </w:rPr>
                        <w:t>の予約をお取りいたします。</w:t>
                      </w:r>
                    </w:p>
                    <w:p w14:paraId="354913B4" w14:textId="715A6DC0" w:rsidR="003C64B4" w:rsidRPr="00441D76" w:rsidRDefault="00F204FC" w:rsidP="005E1902">
                      <w:pPr>
                        <w:spacing w:before="50" w:after="0" w:line="480" w:lineRule="exact"/>
                        <w:ind w:firstLineChars="100" w:firstLine="320"/>
                        <w:contextualSpacing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8"/>
                          <w:szCs w:val="28"/>
                        </w:rPr>
                      </w:pPr>
                      <w:r w:rsidRPr="005E1902">
                        <w:rPr>
                          <w:rFonts w:ascii="BIZ UDP明朝 Medium" w:eastAsia="BIZ UDP明朝 Medium" w:hAnsi="BIZ UDP明朝 Medium" w:hint="eastAsia"/>
                          <w:b/>
                          <w:bCs/>
                          <w:color w:val="000000" w:themeColor="text1"/>
                          <w:sz w:val="32"/>
                          <w:szCs w:val="32"/>
                          <w:u w:val="double" w:color="FF0000"/>
                        </w:rPr>
                        <w:t>先着順になります</w:t>
                      </w:r>
                      <w:r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32"/>
                        </w:rPr>
                        <w:t>ので、</w:t>
                      </w:r>
                      <w:r w:rsidR="00512C86"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32"/>
                        </w:rPr>
                        <w:t>日程を</w:t>
                      </w:r>
                      <w:r w:rsidR="00A35D92"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32"/>
                        </w:rPr>
                        <w:t>ご確認</w:t>
                      </w:r>
                      <w:r w:rsidR="003C64B4"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2"/>
                          <w:szCs w:val="32"/>
                        </w:rPr>
                        <w:t>のうえ、当日ご来局ください。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E8DEA37" wp14:editId="68D723FD">
                <wp:simplePos x="0" y="0"/>
                <wp:positionH relativeFrom="column">
                  <wp:posOffset>-302260</wp:posOffset>
                </wp:positionH>
                <wp:positionV relativeFrom="paragraph">
                  <wp:posOffset>-159385</wp:posOffset>
                </wp:positionV>
                <wp:extent cx="6555740" cy="2110903"/>
                <wp:effectExtent l="0" t="0" r="16510" b="22860"/>
                <wp:wrapNone/>
                <wp:docPr id="22" name="四角形: 角を丸くす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740" cy="2110903"/>
                        </a:xfrm>
                        <a:prstGeom prst="roundRect">
                          <a:avLst>
                            <a:gd name="adj" fmla="val 3302"/>
                          </a:avLst>
                        </a:prstGeom>
                        <a:noFill/>
                        <a:ln w="19050">
                          <a:solidFill>
                            <a:srgbClr val="EA005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2448CD" id="四角形: 角を丸くする 22" o:spid="_x0000_s1026" style="position:absolute;left:0;text-align:left;margin-left:-23.8pt;margin-top:-12.55pt;width:516.2pt;height:166.2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16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" filled="f" strokecolor="#ea005f" strokeweight="1.5pt">
                <v:stroke joinstyle="miter"/>
              </v:roundrect>
            </w:pict>
          </mc:Fallback>
        </mc:AlternateContent>
      </w:r>
    </w:p>
    <w:p w14:paraId="0A1D82C9" w14:textId="54FD46DD" w:rsidR="003E24DF" w:rsidRPr="00182B47" w:rsidRDefault="005E1902" w:rsidP="00182B47"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6DE9AD6" wp14:editId="6EFA6252">
                <wp:simplePos x="0" y="0"/>
                <wp:positionH relativeFrom="margin">
                  <wp:align>center</wp:align>
                </wp:positionH>
                <wp:positionV relativeFrom="paragraph">
                  <wp:posOffset>674776</wp:posOffset>
                </wp:positionV>
                <wp:extent cx="6317628" cy="972158"/>
                <wp:effectExtent l="0" t="0" r="0" b="0"/>
                <wp:wrapNone/>
                <wp:docPr id="13" name="正方形/長方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17628" cy="972158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DED23B" w14:textId="196E1941" w:rsidR="009A656D" w:rsidRPr="005E1902" w:rsidRDefault="00970816" w:rsidP="00DD6FCA">
                            <w:pPr>
                              <w:spacing w:before="0" w:after="0" w:line="480" w:lineRule="exact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【</w:t>
                            </w:r>
                            <w:r w:rsidR="00607824"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6"/>
                                <w:szCs w:val="36"/>
                              </w:rPr>
                              <w:t>開催日</w:t>
                            </w:r>
                            <w:r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36"/>
                                <w:szCs w:val="36"/>
                              </w:rPr>
                              <w:t>】</w:t>
                            </w:r>
                          </w:p>
                          <w:p w14:paraId="435E7928" w14:textId="7D775DD8" w:rsidR="00607824" w:rsidRPr="00D40A0E" w:rsidRDefault="005758D2" w:rsidP="00DD6FCA">
                            <w:pPr>
                              <w:spacing w:before="0" w:after="0" w:line="400" w:lineRule="exact"/>
                              <w:ind w:firstLineChars="100" w:firstLine="28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令和4年</w:t>
                            </w:r>
                            <w:r w:rsidR="00970816"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12月1日(木)～12日(月)</w:t>
                            </w:r>
                            <w:r w:rsidR="00970816" w:rsidRPr="00D40A0E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397F2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70816" w:rsidRPr="00D40A0E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1"/>
                                <w:szCs w:val="21"/>
                                <w:u w:val="single" w:color="FF0000"/>
                              </w:rPr>
                              <w:t>※</w:t>
                            </w:r>
                            <w:r w:rsidR="009424DA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1"/>
                                <w:szCs w:val="21"/>
                                <w:u w:val="single" w:color="FF0000"/>
                              </w:rPr>
                              <w:t>12月</w:t>
                            </w:r>
                            <w:r w:rsidR="00970816" w:rsidRPr="00D40A0E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1"/>
                                <w:szCs w:val="21"/>
                                <w:u w:val="single" w:color="FF0000"/>
                              </w:rPr>
                              <w:t>9日(金)は、</w:t>
                            </w:r>
                          </w:p>
                          <w:p w14:paraId="5CD435F7" w14:textId="084DCDD7" w:rsidR="009424DA" w:rsidRPr="00D40A0E" w:rsidRDefault="005758D2" w:rsidP="00DD6FCA">
                            <w:pPr>
                              <w:spacing w:before="0" w:after="0" w:line="400" w:lineRule="exact"/>
                              <w:ind w:firstLineChars="100" w:firstLine="28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令和5年</w:t>
                            </w:r>
                            <w:r w:rsidR="00107C5E" w:rsidRPr="00107C5E">
                              <w:rPr>
                                <w:rFonts w:ascii="BIZ UDP明朝 Medium" w:eastAsia="BIZ UDP明朝 Medium" w:hAnsi="BIZ UDP明朝 Medium"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  <w:r w:rsidR="00970816"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1月4日(水)～1</w:t>
                            </w:r>
                            <w:r w:rsidR="00970816" w:rsidRPr="005E1902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8"/>
                                <w:szCs w:val="28"/>
                              </w:rPr>
                              <w:t>3</w:t>
                            </w:r>
                            <w:r w:rsidR="00970816" w:rsidRP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8"/>
                                <w:szCs w:val="28"/>
                              </w:rPr>
                              <w:t>日(金)</w:t>
                            </w:r>
                            <w:r w:rsidR="00CC02EC"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424DA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　　　　　　</w:t>
                            </w:r>
                            <w:r w:rsidR="00397F2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E1902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9424DA" w:rsidRPr="00D40A0E">
                              <w:rPr>
                                <w:rFonts w:ascii="BIZ UDP明朝 Medium" w:eastAsia="BIZ UDP明朝 Medium" w:hAnsi="BIZ UDP明朝 Medium" w:hint="eastAsia"/>
                                <w:color w:val="000000" w:themeColor="text1"/>
                                <w:sz w:val="21"/>
                                <w:szCs w:val="21"/>
                                <w:u w:val="single" w:color="FF0000"/>
                              </w:rPr>
                              <w:t>職員研修の為相談会は行いません。</w:t>
                            </w:r>
                          </w:p>
                          <w:p w14:paraId="2B500F7C" w14:textId="54272CA8" w:rsidR="00970816" w:rsidRPr="009424DA" w:rsidRDefault="00970816" w:rsidP="00D40A0E">
                            <w:pPr>
                              <w:spacing w:before="0" w:after="0" w:line="320" w:lineRule="exact"/>
                              <w:ind w:firstLineChars="150" w:firstLine="360"/>
                              <w:rPr>
                                <w:rFonts w:ascii="BIZ UDP明朝 Medium" w:eastAsia="BIZ UDP明朝 Medium" w:hAnsi="BIZ UDP明朝 Medium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DE9AD6" id="正方形/長方形 13" o:spid="_x0000_s1056" style="position:absolute;margin-left:0;margin-top:53.15pt;width:497.45pt;height:76.55pt;z-index:251783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" filled="f" stroked="f" strokeweight="1.5pt">
                <v:stroke dashstyle="3 1"/>
                <v:textbox>
                  <w:txbxContent>
                    <w:p w14:paraId="73DED23B" w14:textId="196E1941" w:rsidR="009A656D" w:rsidRPr="005E1902" w:rsidRDefault="00970816" w:rsidP="00DD6FCA">
                      <w:pPr>
                        <w:spacing w:before="0" w:after="0" w:line="480" w:lineRule="exact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36"/>
                          <w:szCs w:val="36"/>
                        </w:rPr>
                      </w:pPr>
                      <w:r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6"/>
                          <w:szCs w:val="36"/>
                        </w:rPr>
                        <w:t>【</w:t>
                      </w:r>
                      <w:r w:rsidR="00607824"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6"/>
                          <w:szCs w:val="36"/>
                        </w:rPr>
                        <w:t>開催日</w:t>
                      </w:r>
                      <w:r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36"/>
                          <w:szCs w:val="36"/>
                        </w:rPr>
                        <w:t>】</w:t>
                      </w:r>
                    </w:p>
                    <w:p w14:paraId="435E7928" w14:textId="7D775DD8" w:rsidR="00607824" w:rsidRPr="00D40A0E" w:rsidRDefault="005758D2" w:rsidP="00DD6FCA">
                      <w:pPr>
                        <w:spacing w:before="0" w:after="0" w:line="400" w:lineRule="exact"/>
                        <w:ind w:firstLineChars="100" w:firstLine="28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4"/>
                          <w:szCs w:val="24"/>
                        </w:rPr>
                      </w:pPr>
                      <w:r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令和4年</w:t>
                      </w:r>
                      <w:r w:rsidR="00970816"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12月1日(木)～12日(月)</w:t>
                      </w:r>
                      <w:r w:rsidR="00970816" w:rsidRPr="00D40A0E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397F2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970816" w:rsidRPr="00D40A0E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1"/>
                          <w:szCs w:val="21"/>
                          <w:u w:val="single" w:color="FF0000"/>
                        </w:rPr>
                        <w:t>※</w:t>
                      </w:r>
                      <w:r w:rsidR="009424DA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1"/>
                          <w:szCs w:val="21"/>
                          <w:u w:val="single" w:color="FF0000"/>
                        </w:rPr>
                        <w:t>12月</w:t>
                      </w:r>
                      <w:r w:rsidR="00970816" w:rsidRPr="00D40A0E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1"/>
                          <w:szCs w:val="21"/>
                          <w:u w:val="single" w:color="FF0000"/>
                        </w:rPr>
                        <w:t>9日(金)は、</w:t>
                      </w:r>
                    </w:p>
                    <w:p w14:paraId="5CD435F7" w14:textId="084DCDD7" w:rsidR="009424DA" w:rsidRPr="00D40A0E" w:rsidRDefault="005758D2" w:rsidP="00DD6FCA">
                      <w:pPr>
                        <w:spacing w:before="0" w:after="0" w:line="400" w:lineRule="exact"/>
                        <w:ind w:firstLineChars="100" w:firstLine="28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4"/>
                          <w:szCs w:val="24"/>
                        </w:rPr>
                      </w:pPr>
                      <w:r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令和5年</w:t>
                      </w:r>
                      <w:r w:rsidR="00107C5E" w:rsidRPr="00107C5E">
                        <w:rPr>
                          <w:rFonts w:ascii="BIZ UDP明朝 Medium" w:eastAsia="BIZ UDP明朝 Medium" w:hAnsi="BIZ UDP明朝 Medium"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  <w:r w:rsidR="00970816"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1月4日(水)～1</w:t>
                      </w:r>
                      <w:r w:rsidR="00970816" w:rsidRPr="005E1902"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8"/>
                          <w:szCs w:val="28"/>
                        </w:rPr>
                        <w:t>3</w:t>
                      </w:r>
                      <w:r w:rsidR="00970816" w:rsidRP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8"/>
                          <w:szCs w:val="28"/>
                        </w:rPr>
                        <w:t>日(金)</w:t>
                      </w:r>
                      <w:r w:rsidR="00CC02EC"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4"/>
                          <w:szCs w:val="24"/>
                        </w:rPr>
                        <w:t xml:space="preserve">  </w:t>
                      </w:r>
                      <w:r w:rsidR="009424DA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4"/>
                          <w:szCs w:val="24"/>
                        </w:rPr>
                        <w:t xml:space="preserve">　　　　　　　</w:t>
                      </w:r>
                      <w:r w:rsidR="00397F2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5E1902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9424DA" w:rsidRPr="00D40A0E">
                        <w:rPr>
                          <w:rFonts w:ascii="BIZ UDP明朝 Medium" w:eastAsia="BIZ UDP明朝 Medium" w:hAnsi="BIZ UDP明朝 Medium" w:hint="eastAsia"/>
                          <w:color w:val="000000" w:themeColor="text1"/>
                          <w:sz w:val="21"/>
                          <w:szCs w:val="21"/>
                          <w:u w:val="single" w:color="FF0000"/>
                        </w:rPr>
                        <w:t>職員研修の為相談会は行いません。</w:t>
                      </w:r>
                    </w:p>
                    <w:p w14:paraId="2B500F7C" w14:textId="54272CA8" w:rsidR="00970816" w:rsidRPr="009424DA" w:rsidRDefault="00970816" w:rsidP="00D40A0E">
                      <w:pPr>
                        <w:spacing w:before="0" w:after="0" w:line="320" w:lineRule="exact"/>
                        <w:ind w:firstLineChars="150" w:firstLine="360"/>
                        <w:rPr>
                          <w:rFonts w:ascii="BIZ UDP明朝 Medium" w:eastAsia="BIZ UDP明朝 Medium" w:hAnsi="BIZ UDP明朝 Medium"/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726351F" wp14:editId="7B4AF31E">
                <wp:simplePos x="0" y="0"/>
                <wp:positionH relativeFrom="margin">
                  <wp:posOffset>4131054</wp:posOffset>
                </wp:positionH>
                <wp:positionV relativeFrom="paragraph">
                  <wp:posOffset>1781175</wp:posOffset>
                </wp:positionV>
                <wp:extent cx="1107440" cy="923925"/>
                <wp:effectExtent l="0" t="0" r="111760" b="28575"/>
                <wp:wrapNone/>
                <wp:docPr id="39" name="吹き出し: 円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7440" cy="923925"/>
                        </a:xfrm>
                        <a:prstGeom prst="wedgeEllipseCallout">
                          <a:avLst>
                            <a:gd name="adj1" fmla="val 56314"/>
                            <a:gd name="adj2" fmla="val 29895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89654A" w14:textId="77777777" w:rsidR="00C02DD0" w:rsidRDefault="00C02DD0" w:rsidP="00C02DD0">
                            <w:pPr>
                              <w:spacing w:before="0" w:after="0" w:line="280" w:lineRule="exact"/>
                              <w:rPr>
                                <w:rFonts w:ascii="ＤＦＧ細丸ゴシック体" w:eastAsia="ＤＦＧ細丸ゴシック体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ＤＦＧ細丸ゴシック体" w:eastAsia="ＤＦＧ細丸ゴシック体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再度、</w:t>
                            </w:r>
                          </w:p>
                          <w:p w14:paraId="42959916" w14:textId="0D417099" w:rsidR="00840A60" w:rsidRDefault="00C02DD0" w:rsidP="00C02DD0">
                            <w:pPr>
                              <w:spacing w:before="0" w:after="0" w:line="280" w:lineRule="exact"/>
                              <w:rPr>
                                <w:rFonts w:ascii="ＤＦＧ細丸ゴシック体" w:eastAsia="ＤＦＧ細丸ゴシック体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ＤＦＧ細丸ゴシック体" w:eastAsia="ＤＦＧ細丸ゴシック体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持ち物の</w:t>
                            </w:r>
                          </w:p>
                          <w:p w14:paraId="0881DE49" w14:textId="274AA9E2" w:rsidR="00C02DD0" w:rsidRPr="00960404" w:rsidRDefault="00C02DD0" w:rsidP="00C02DD0">
                            <w:pPr>
                              <w:spacing w:before="0" w:after="0" w:line="280" w:lineRule="exact"/>
                              <w:rPr>
                                <w:rFonts w:ascii="ＤＦＧ細丸ゴシック体" w:eastAsia="ＤＦＧ細丸ゴシック体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ＤＦＧ細丸ゴシック体" w:eastAsia="ＤＦＧ細丸ゴシック体" w:hint="eastAsia"/>
                                <w:b/>
                                <w:bCs/>
                                <w:color w:val="FF0000"/>
                                <w:sz w:val="22"/>
                                <w:szCs w:val="22"/>
                              </w:rPr>
                              <w:t>ご確認を！！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6351F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39" o:spid="_x0000_s1058" type="#_x0000_t63" style="position:absolute;margin-left:325.3pt;margin-top:140.25pt;width:87.2pt;height:72.75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" adj="22964,17257" filled="f" strokecolor="red" strokeweight="1pt">
                <v:textbox>
                  <w:txbxContent>
                    <w:p w14:paraId="2289654A" w14:textId="77777777" w:rsidR="00C02DD0" w:rsidRDefault="00C02DD0" w:rsidP="00C02DD0">
                      <w:pPr>
                        <w:spacing w:before="0" w:after="0" w:line="280" w:lineRule="exact"/>
                        <w:rPr>
                          <w:rFonts w:ascii="ＤＦＧ細丸ゴシック体" w:eastAsia="ＤＦＧ細丸ゴシック体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ＤＦＧ細丸ゴシック体" w:eastAsia="ＤＦＧ細丸ゴシック体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再度、</w:t>
                      </w:r>
                    </w:p>
                    <w:p w14:paraId="42959916" w14:textId="0D417099" w:rsidR="00840A60" w:rsidRDefault="00C02DD0" w:rsidP="00C02DD0">
                      <w:pPr>
                        <w:spacing w:before="0" w:after="0" w:line="280" w:lineRule="exact"/>
                        <w:rPr>
                          <w:rFonts w:ascii="ＤＦＧ細丸ゴシック体" w:eastAsia="ＤＦＧ細丸ゴシック体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ＤＦＧ細丸ゴシック体" w:eastAsia="ＤＦＧ細丸ゴシック体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持ち物の</w:t>
                      </w:r>
                    </w:p>
                    <w:p w14:paraId="0881DE49" w14:textId="274AA9E2" w:rsidR="00C02DD0" w:rsidRPr="00960404" w:rsidRDefault="00C02DD0" w:rsidP="00C02DD0">
                      <w:pPr>
                        <w:spacing w:before="0" w:after="0" w:line="280" w:lineRule="exact"/>
                        <w:rPr>
                          <w:rFonts w:ascii="ＤＦＧ細丸ゴシック体" w:eastAsia="ＤＦＧ細丸ゴシック体"/>
                          <w:b/>
                          <w:bCs/>
                          <w:color w:val="FF0000"/>
                          <w:sz w:val="22"/>
                          <w:szCs w:val="22"/>
                        </w:rPr>
                      </w:pPr>
                      <w:r>
                        <w:rPr>
                          <w:rFonts w:ascii="ＤＦＧ細丸ゴシック体" w:eastAsia="ＤＦＧ細丸ゴシック体" w:hint="eastAsia"/>
                          <w:b/>
                          <w:bCs/>
                          <w:color w:val="FF0000"/>
                          <w:sz w:val="22"/>
                          <w:szCs w:val="22"/>
                        </w:rPr>
                        <w:t>ご確認を！！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68572EC1" wp14:editId="6245C86C">
                <wp:simplePos x="0" y="0"/>
                <wp:positionH relativeFrom="column">
                  <wp:posOffset>5174007</wp:posOffset>
                </wp:positionH>
                <wp:positionV relativeFrom="paragraph">
                  <wp:posOffset>1860902</wp:posOffset>
                </wp:positionV>
                <wp:extent cx="1166788" cy="1099038"/>
                <wp:effectExtent l="0" t="0" r="0" b="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6788" cy="109903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57E669" w14:textId="1F6E6177" w:rsidR="00840A60" w:rsidRDefault="00C02DD0" w:rsidP="00840A60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92F31D" wp14:editId="56B9FE2B">
                                  <wp:extent cx="925800" cy="844061"/>
                                  <wp:effectExtent l="0" t="0" r="0" b="0"/>
                                  <wp:docPr id="29" name="図 2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997" cy="850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572EC1" id="正方形/長方形 37" o:spid="_x0000_s1059" style="position:absolute;margin-left:407.4pt;margin-top:146.55pt;width:91.85pt;height:86.5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" filled="f" stroked="f" strokeweight="1pt">
                <v:textbox>
                  <w:txbxContent>
                    <w:p w14:paraId="4F57E669" w14:textId="1F6E6177" w:rsidR="00840A60" w:rsidRDefault="00C02DD0" w:rsidP="00840A60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792F31D" wp14:editId="56B9FE2B">
                            <wp:extent cx="925800" cy="844061"/>
                            <wp:effectExtent l="0" t="0" r="0" b="0"/>
                            <wp:docPr id="29" name="図 2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997" cy="850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2350BDE" wp14:editId="3D2C7625">
                <wp:simplePos x="0" y="0"/>
                <wp:positionH relativeFrom="column">
                  <wp:posOffset>-314960</wp:posOffset>
                </wp:positionH>
                <wp:positionV relativeFrom="paragraph">
                  <wp:posOffset>4467860</wp:posOffset>
                </wp:positionV>
                <wp:extent cx="1245870" cy="944245"/>
                <wp:effectExtent l="0" t="0" r="0" b="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5870" cy="944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980A2D" w14:textId="5A1ACDAE" w:rsidR="00865CA1" w:rsidRDefault="00FF6848" w:rsidP="00865CA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4D94CF" wp14:editId="612B9B82">
                                  <wp:extent cx="1004556" cy="753627"/>
                                  <wp:effectExtent l="0" t="0" r="5715" b="8890"/>
                                  <wp:docPr id="21" name="図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36313" cy="7774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350BDE" id="正方形/長方形 46" o:spid="_x0000_s1060" style="position:absolute;margin-left:-24.8pt;margin-top:351.8pt;width:98.1pt;height:74.3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" filled="f" stroked="f" strokeweight="1pt">
                <v:textbox>
                  <w:txbxContent>
                    <w:p w14:paraId="1B980A2D" w14:textId="5A1ACDAE" w:rsidR="00865CA1" w:rsidRDefault="00FF6848" w:rsidP="00865CA1">
                      <w:r>
                        <w:rPr>
                          <w:noProof/>
                        </w:rPr>
                        <w:drawing>
                          <wp:inline distT="0" distB="0" distL="0" distR="0" wp14:anchorId="6C4D94CF" wp14:editId="612B9B82">
                            <wp:extent cx="1004556" cy="753627"/>
                            <wp:effectExtent l="0" t="0" r="5715" b="8890"/>
                            <wp:docPr id="21" name="図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36313" cy="7774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8A42B02" wp14:editId="7CF1306C">
                <wp:simplePos x="0" y="0"/>
                <wp:positionH relativeFrom="margin">
                  <wp:posOffset>932180</wp:posOffset>
                </wp:positionH>
                <wp:positionV relativeFrom="paragraph">
                  <wp:posOffset>4731291</wp:posOffset>
                </wp:positionV>
                <wp:extent cx="5189220" cy="593279"/>
                <wp:effectExtent l="0" t="0" r="11430" b="16510"/>
                <wp:wrapNone/>
                <wp:docPr id="45" name="吹き出し: 角を丸めた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89220" cy="593279"/>
                        </a:xfrm>
                        <a:prstGeom prst="wedgeRoundRectCallout">
                          <a:avLst>
                            <a:gd name="adj1" fmla="val -48798"/>
                            <a:gd name="adj2" fmla="val 10946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4FEB0BA" w14:textId="69FF5E11" w:rsidR="00827A86" w:rsidRPr="005E1902" w:rsidRDefault="00865CA1" w:rsidP="005E1902">
                            <w:pPr>
                              <w:spacing w:before="100" w:beforeAutospacing="1" w:after="100" w:afterAutospacing="1" w:line="360" w:lineRule="exact"/>
                              <w:contextualSpacing/>
                              <w:rPr>
                                <w:rFonts w:ascii="BIZ UDPゴシック" w:eastAsia="BIZ UDPゴシック" w:hAnsi="BIZ UDPゴシック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会の</w:t>
                            </w:r>
                            <w:r w:rsidR="006375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最終</w:t>
                            </w:r>
                            <w:r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相談</w:t>
                            </w:r>
                            <w:r w:rsidR="0063753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日</w:t>
                            </w:r>
                            <w:r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は、７月</w:t>
                            </w:r>
                            <w:r w:rsidR="002D4A94"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11</w:t>
                            </w:r>
                            <w:r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日(</w:t>
                            </w:r>
                            <w:r w:rsidR="002D4A94"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月</w:t>
                            </w:r>
                            <w:r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)</w:t>
                            </w:r>
                            <w:r w:rsidR="002D4A94"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午前中</w:t>
                            </w:r>
                            <w:r w:rsidRPr="00E54255">
                              <w:rPr>
                                <w:rFonts w:ascii="BIZ UDPゴシック" w:eastAsia="BIZ UDPゴシック" w:hAnsi="BIZ UDPゴシック" w:hint="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までです。</w:t>
                            </w:r>
                          </w:p>
                          <w:p w14:paraId="49CEAB5B" w14:textId="144BFE19" w:rsidR="00827A86" w:rsidRPr="00E54255" w:rsidRDefault="00827A86" w:rsidP="00E54255">
                            <w:pPr>
                              <w:spacing w:before="100" w:beforeAutospacing="1" w:after="100" w:afterAutospacing="1" w:line="320" w:lineRule="exact"/>
                              <w:ind w:leftChars="100" w:left="200"/>
                              <w:contextualSpacing/>
                              <w:rPr>
                                <w:rFonts w:ascii="BIZ UDPゴシック" w:eastAsia="BIZ UDPゴシック" w:hAnsi="BIZ UDPゴシック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54255">
                              <w:rPr>
                                <w:rFonts w:ascii="BIZ UDPゴシック" w:eastAsia="BIZ UDPゴシック" w:hAnsi="BIZ UDPゴシック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この相談会に出席しないと年末調整ができませんので、必ずご出席ください。</w:t>
                            </w:r>
                          </w:p>
                          <w:p w14:paraId="1890AF75" w14:textId="77777777" w:rsidR="00827A86" w:rsidRPr="00A10236" w:rsidRDefault="00827A86" w:rsidP="00827A86">
                            <w:pPr>
                              <w:jc w:val="center"/>
                              <w:rPr>
                                <w:color w:val="FF0000"/>
                              </w:rPr>
                            </w:pPr>
                          </w:p>
                          <w:p w14:paraId="14352597" w14:textId="77777777" w:rsidR="00827A86" w:rsidRPr="00827A86" w:rsidRDefault="00827A86" w:rsidP="00865CA1">
                            <w:pPr>
                              <w:spacing w:before="100" w:beforeAutospacing="1" w:after="100" w:afterAutospacing="1" w:line="240" w:lineRule="exact"/>
                              <w:contextualSpacing/>
                              <w:rPr>
                                <w:rFonts w:ascii="BIZ UDP明朝 Medium" w:eastAsia="BIZ UDP明朝 Medium" w:hAnsi="BIZ UDP明朝 Medium"/>
                                <w:b/>
                                <w:bCs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A42B0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45" o:spid="_x0000_s1061" type="#_x0000_t62" style="position:absolute;margin-left:73.4pt;margin-top:372.55pt;width:408.6pt;height:46.7pt;z-index:251751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" adj="260,13164" filled="f" strokecolor="red" strokeweight="1pt">
                <v:textbox>
                  <w:txbxContent>
                    <w:p w14:paraId="54FEB0BA" w14:textId="69FF5E11" w:rsidR="00827A86" w:rsidRPr="005E1902" w:rsidRDefault="00865CA1" w:rsidP="005E1902">
                      <w:pPr>
                        <w:spacing w:before="100" w:beforeAutospacing="1" w:after="100" w:afterAutospacing="1" w:line="360" w:lineRule="exact"/>
                        <w:contextualSpacing/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</w:pPr>
                      <w:r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会の</w:t>
                      </w:r>
                      <w:r w:rsidR="006375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最終</w:t>
                      </w:r>
                      <w:r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相談</w:t>
                      </w:r>
                      <w:r w:rsidR="0063753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日</w:t>
                      </w:r>
                      <w:r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は、７月</w:t>
                      </w:r>
                      <w:r w:rsidR="002D4A94"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11</w:t>
                      </w:r>
                      <w:r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日(</w:t>
                      </w:r>
                      <w:r w:rsidR="002D4A94"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月</w:t>
                      </w:r>
                      <w:r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)</w:t>
                      </w:r>
                      <w:r w:rsidR="002D4A94"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午前中</w:t>
                      </w:r>
                      <w:r w:rsidRPr="00E54255">
                        <w:rPr>
                          <w:rFonts w:ascii="BIZ UDPゴシック" w:eastAsia="BIZ UDPゴシック" w:hAnsi="BIZ UDPゴシック" w:hint="eastAsia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までです。</w:t>
                      </w:r>
                    </w:p>
                    <w:p w14:paraId="49CEAB5B" w14:textId="144BFE19" w:rsidR="00827A86" w:rsidRPr="00E54255" w:rsidRDefault="00827A86" w:rsidP="00E54255">
                      <w:pPr>
                        <w:spacing w:before="100" w:beforeAutospacing="1" w:after="100" w:afterAutospacing="1" w:line="320" w:lineRule="exact"/>
                        <w:ind w:leftChars="100" w:left="200"/>
                        <w:contextualSpacing/>
                        <w:rPr>
                          <w:rFonts w:ascii="BIZ UDPゴシック" w:eastAsia="BIZ UDPゴシック" w:hAnsi="BIZ UDPゴシック"/>
                          <w:color w:val="000000" w:themeColor="text1"/>
                          <w:sz w:val="22"/>
                          <w:szCs w:val="22"/>
                        </w:rPr>
                      </w:pPr>
                      <w:r w:rsidRPr="00E54255">
                        <w:rPr>
                          <w:rFonts w:ascii="BIZ UDPゴシック" w:eastAsia="BIZ UDPゴシック" w:hAnsi="BIZ UDPゴシック" w:hint="eastAsia"/>
                          <w:color w:val="000000" w:themeColor="text1"/>
                          <w:sz w:val="22"/>
                          <w:szCs w:val="22"/>
                        </w:rPr>
                        <w:t>この相談会に出席しないと年末調整ができませんので、必ずご出席ください。</w:t>
                      </w:r>
                    </w:p>
                    <w:p w14:paraId="1890AF75" w14:textId="77777777" w:rsidR="00827A86" w:rsidRPr="00A10236" w:rsidRDefault="00827A86" w:rsidP="00827A86">
                      <w:pPr>
                        <w:jc w:val="center"/>
                        <w:rPr>
                          <w:color w:val="FF0000"/>
                        </w:rPr>
                      </w:pPr>
                    </w:p>
                    <w:p w14:paraId="14352597" w14:textId="77777777" w:rsidR="00827A86" w:rsidRPr="00827A86" w:rsidRDefault="00827A86" w:rsidP="00865CA1">
                      <w:pPr>
                        <w:spacing w:before="100" w:beforeAutospacing="1" w:after="100" w:afterAutospacing="1" w:line="240" w:lineRule="exact"/>
                        <w:contextualSpacing/>
                        <w:rPr>
                          <w:rFonts w:ascii="BIZ UDP明朝 Medium" w:eastAsia="BIZ UDP明朝 Medium" w:hAnsi="BIZ UDP明朝 Medium"/>
                          <w:b/>
                          <w:bCs/>
                          <w:color w:val="FF000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678A4D4" wp14:editId="49D6E4D4">
                <wp:simplePos x="0" y="0"/>
                <wp:positionH relativeFrom="margin">
                  <wp:align>center</wp:align>
                </wp:positionH>
                <wp:positionV relativeFrom="paragraph">
                  <wp:posOffset>5400648</wp:posOffset>
                </wp:positionV>
                <wp:extent cx="6450330" cy="0"/>
                <wp:effectExtent l="0" t="0" r="0" b="0"/>
                <wp:wrapNone/>
                <wp:docPr id="49" name="直線コネクタ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5033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0000FF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F45314" id="直線コネクタ 49" o:spid="_x0000_s1026" style="position:absolute;left:0;text-align:left;z-index:25175449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from="0,425.25pt" to="507.9pt,4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" strokecolor="blue" strokeweight="1.5pt">
                <v:stroke dashstyle="3 1" joinstyle="miter"/>
                <w10:wrap anchorx="margin"/>
              </v:line>
            </w:pict>
          </mc:Fallback>
        </mc:AlternateContent>
      </w:r>
      <w:r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3B0AEC" wp14:editId="5422ED0F">
                <wp:simplePos x="0" y="0"/>
                <wp:positionH relativeFrom="margin">
                  <wp:posOffset>-302746</wp:posOffset>
                </wp:positionH>
                <wp:positionV relativeFrom="paragraph">
                  <wp:posOffset>1726550</wp:posOffset>
                </wp:positionV>
                <wp:extent cx="6565265" cy="5104617"/>
                <wp:effectExtent l="0" t="0" r="26035" b="20320"/>
                <wp:wrapNone/>
                <wp:docPr id="19" name="四角形: 角を丸くす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65265" cy="5104617"/>
                        </a:xfrm>
                        <a:prstGeom prst="roundRect">
                          <a:avLst>
                            <a:gd name="adj" fmla="val 1639"/>
                          </a:avLst>
                        </a:prstGeom>
                        <a:noFill/>
                        <a:ln w="19050">
                          <a:solidFill>
                            <a:srgbClr val="0033C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CCEEF37" w14:textId="6120B904" w:rsidR="00E54255" w:rsidRPr="00E54255" w:rsidRDefault="00047690" w:rsidP="00E54255">
                            <w:pPr>
                              <w:spacing w:before="0" w:after="0" w:line="480" w:lineRule="exact"/>
                              <w:rPr>
                                <w:rFonts w:ascii="ＤＦＧ中丸ゴシック体" w:eastAsia="ＤＦＧ中丸ゴシック体"/>
                                <w:sz w:val="40"/>
                                <w:szCs w:val="40"/>
                              </w:rPr>
                            </w:pPr>
                            <w:r w:rsidRPr="001A204D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008000"/>
                                <w:spacing w:val="12"/>
                                <w:kern w:val="0"/>
                                <w:sz w:val="40"/>
                                <w:szCs w:val="40"/>
                                <w:u w:val="single"/>
                                <w:fitText w:val="2880" w:id="-1808051968"/>
                              </w:rPr>
                              <w:t>◆源泉相談会</w:t>
                            </w:r>
                            <w:r w:rsidRPr="001A204D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008000"/>
                                <w:spacing w:val="6"/>
                                <w:kern w:val="0"/>
                                <w:sz w:val="40"/>
                                <w:szCs w:val="40"/>
                                <w:u w:val="single"/>
                                <w:fitText w:val="2880" w:id="-1808051968"/>
                              </w:rPr>
                              <w:t>◆</w:t>
                            </w:r>
                            <w:r w:rsidRPr="00F56AE3">
                              <w:rPr>
                                <w:rFonts w:ascii="ＤＦＧ中丸ゴシック体" w:eastAsia="ＤＦＧ中丸ゴシック体" w:hint="eastAsia"/>
                                <w:sz w:val="40"/>
                                <w:szCs w:val="40"/>
                              </w:rPr>
                              <w:t xml:space="preserve">　</w:t>
                            </w:r>
                          </w:p>
                          <w:p w14:paraId="6F24A47E" w14:textId="517E7EAF" w:rsidR="00802438" w:rsidRDefault="00047690" w:rsidP="00590F13">
                            <w:pPr>
                              <w:spacing w:beforeLines="70" w:before="168" w:after="0" w:line="30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</w:t>
                            </w:r>
                            <w:r w:rsidR="00802438" w:rsidRP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spacing w:val="140"/>
                                <w:kern w:val="0"/>
                                <w:sz w:val="28"/>
                                <w:szCs w:val="28"/>
                                <w:fitText w:val="1120" w:id="-2049174272"/>
                              </w:rPr>
                              <w:t>対象</w:t>
                            </w:r>
                            <w:r w:rsidR="00802438" w:rsidRP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fitText w:val="1120" w:id="-2049174272"/>
                              </w:rPr>
                              <w:t>者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…①従業員</w:t>
                            </w:r>
                            <w:r w:rsidR="00A44FB5"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(アルバイトを含む)を</w:t>
                            </w:r>
                            <w:r w:rsidR="006B39CF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雇って</w:t>
                            </w:r>
                            <w:r w:rsidR="00A44FB5"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いる方 </w:t>
                            </w:r>
                            <w:r w:rsidR="00A44FB5" w:rsidRPr="00802438"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77DCCA9A" w14:textId="77777777" w:rsidR="00CB15FA" w:rsidRDefault="00A44FB5" w:rsidP="00CB15FA">
                            <w:pPr>
                              <w:spacing w:beforeLines="50" w:before="120" w:after="0" w:line="300" w:lineRule="exact"/>
                              <w:ind w:firstLineChars="557" w:firstLine="1560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②専従者給与を支払っている方</w:t>
                            </w:r>
                          </w:p>
                          <w:p w14:paraId="3BB473D0" w14:textId="4A84D468" w:rsidR="00822089" w:rsidRPr="00CB15FA" w:rsidRDefault="00822089" w:rsidP="00CB15FA">
                            <w:pPr>
                              <w:spacing w:beforeLines="50" w:before="120" w:after="0" w:line="300" w:lineRule="exact"/>
                              <w:ind w:firstLineChars="354" w:firstLine="850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※</w:t>
                            </w:r>
                            <w:r w:rsidR="00CB15FA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「源泉所得税の納期の特例の承認に関する申請書」を提出している方</w:t>
                            </w:r>
                          </w:p>
                          <w:p w14:paraId="3FE1AA31" w14:textId="6A0A159A" w:rsidR="00CB15FA" w:rsidRPr="00CB15FA" w:rsidRDefault="00CB15FA" w:rsidP="00CB15FA">
                            <w:pPr>
                              <w:spacing w:before="0" w:after="0" w:line="300" w:lineRule="exact"/>
                              <w:ind w:firstLineChars="354" w:firstLine="850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※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税金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の有無に関わらず、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源泉税に関する書類を作成することになっています。</w:t>
                            </w:r>
                          </w:p>
                          <w:p w14:paraId="1ABC6821" w14:textId="77777777" w:rsidR="00386F6E" w:rsidRPr="00802438" w:rsidRDefault="00386F6E" w:rsidP="00590F13">
                            <w:pPr>
                              <w:spacing w:beforeLines="80" w:before="192" w:after="0" w:line="36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＊納付方法…ダイレクト納付</w:t>
                            </w:r>
                            <w:r w:rsidRPr="008F460B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>(事前に残高の確認をお願いします)</w:t>
                            </w:r>
                          </w:p>
                          <w:p w14:paraId="48F38AC3" w14:textId="77777777" w:rsidR="00386F6E" w:rsidRDefault="00386F6E" w:rsidP="00CB15FA">
                            <w:pPr>
                              <w:spacing w:before="0" w:after="0" w:line="36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spacing w:val="2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ダイレクト納付を利用されない方は、金融機関等で納付をお願いします。</w:t>
                            </w:r>
                          </w:p>
                          <w:p w14:paraId="221A6BB3" w14:textId="77777777" w:rsidR="002D4A94" w:rsidRDefault="00047690" w:rsidP="00590F13">
                            <w:pPr>
                              <w:spacing w:beforeLines="80" w:before="192" w:after="0" w:line="320" w:lineRule="exact"/>
                              <w:ind w:left="3262" w:hangingChars="1165" w:hanging="3262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＊納付期限…</w:t>
                            </w:r>
                            <w:r w:rsidR="002D4A94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7</w:t>
                            </w:r>
                            <w:r w:rsidR="00822089"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="002D4A94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11</w:t>
                            </w:r>
                            <w:r w:rsidR="00822089"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日(</w:t>
                            </w:r>
                            <w:r w:rsidR="00404161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="00822089"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  <w:r w:rsidR="00275041" w:rsidRPr="008A417F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B15FA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</w:p>
                          <w:p w14:paraId="5252D394" w14:textId="67116CA0" w:rsidR="00EB0142" w:rsidRDefault="002D4A94" w:rsidP="00F91D56">
                            <w:pPr>
                              <w:spacing w:beforeLines="10" w:before="24" w:afterLines="50" w:after="120" w:line="320" w:lineRule="exact"/>
                              <w:ind w:leftChars="921" w:left="1842"/>
                              <w:rPr>
                                <w:rFonts w:ascii="ＤＦＧ中丸ゴシック体" w:eastAsia="ＤＦＧ中丸ゴシック体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ＤＦＧ中丸ゴシック体" w:eastAsia="ＤＦＧ中丸ゴシック体"/>
                                <w:kern w:val="0"/>
                                <w:sz w:val="24"/>
                                <w:szCs w:val="24"/>
                              </w:rPr>
                              <w:t>12</w:t>
                            </w:r>
                            <w:r w:rsidR="00822089"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日以降に納付すると加算税、</w:t>
                            </w:r>
                            <w:r w:rsidR="00275041"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延滞税等がかかる場合があります</w:t>
                            </w:r>
                            <w:r w:rsidR="007F0A4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。また、</w:t>
                            </w:r>
                            <w:r w:rsidR="00275041"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給与の支給人員が常時</w:t>
                            </w:r>
                            <w:r w:rsidR="00F91D56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F91D56">
                              <w:rPr>
                                <w:rFonts w:ascii="ＤＦＧ中丸ゴシック体" w:eastAsia="ＤＦＧ中丸ゴシック体"/>
                                <w:kern w:val="0"/>
                                <w:sz w:val="24"/>
                                <w:szCs w:val="24"/>
                              </w:rPr>
                              <w:t>0</w:t>
                            </w:r>
                            <w:r w:rsidR="00275041"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人以上の場合は、支払った月の翌月</w:t>
                            </w:r>
                            <w:r w:rsidR="00107C5E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1</w:t>
                            </w:r>
                            <w:r w:rsidR="00107C5E">
                              <w:rPr>
                                <w:rFonts w:ascii="ＤＦＧ中丸ゴシック体" w:eastAsia="ＤＦＧ中丸ゴシック体"/>
                                <w:kern w:val="0"/>
                                <w:sz w:val="24"/>
                                <w:szCs w:val="24"/>
                              </w:rPr>
                              <w:t>0</w:t>
                            </w:r>
                            <w:r w:rsidR="00275041"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日までに納付しなければならないので</w:t>
                            </w:r>
                            <w:r w:rsidR="002B7B3C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ご注意</w:t>
                            </w:r>
                            <w:r w:rsidR="00275041" w:rsidRPr="00802438">
                              <w:rPr>
                                <w:rFonts w:ascii="ＤＦＧ中丸ゴシック体" w:eastAsia="ＤＦＧ中丸ゴシック体" w:hint="eastAsia"/>
                                <w:kern w:val="0"/>
                                <w:sz w:val="24"/>
                                <w:szCs w:val="24"/>
                              </w:rPr>
                              <w:t>ください。</w:t>
                            </w:r>
                          </w:p>
                          <w:p w14:paraId="2B2849FF" w14:textId="77777777" w:rsidR="00EB0142" w:rsidRPr="00802438" w:rsidRDefault="00EB0142" w:rsidP="00E54255">
                            <w:pPr>
                              <w:spacing w:before="0" w:after="0" w:line="320" w:lineRule="exact"/>
                              <w:ind w:left="2796" w:hangingChars="1165" w:hanging="2796"/>
                              <w:rPr>
                                <w:rFonts w:ascii="ＤＦＧ中丸ゴシック体" w:eastAsia="ＤＦＧ中丸ゴシック体"/>
                                <w:kern w:val="0"/>
                                <w:sz w:val="24"/>
                                <w:szCs w:val="24"/>
                              </w:rPr>
                            </w:pPr>
                          </w:p>
                          <w:p w14:paraId="16914789" w14:textId="025F56E5" w:rsidR="00386F6E" w:rsidRDefault="00386F6E" w:rsidP="005E1902">
                            <w:pPr>
                              <w:spacing w:beforeLines="350" w:before="840" w:after="0" w:line="36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＊持参書類…</w:t>
                            </w:r>
                            <w:r w:rsidRPr="00BD6678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4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年(</w:t>
                            </w:r>
                            <w:r w:rsid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２０２２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年)分源泉徴収簿 </w:t>
                            </w:r>
                          </w:p>
                          <w:p w14:paraId="5E71FDB4" w14:textId="5255F302" w:rsidR="00386F6E" w:rsidRPr="00802438" w:rsidRDefault="00386F6E" w:rsidP="00386F6E">
                            <w:pPr>
                              <w:spacing w:before="0" w:after="0" w:line="400" w:lineRule="exact"/>
                              <w:ind w:firstLineChars="557" w:firstLine="1561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D6678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4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年(</w:t>
                            </w:r>
                            <w:r w:rsid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２０２２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年)分扶養控除等(異動)申告書</w:t>
                            </w:r>
                          </w:p>
                          <w:p w14:paraId="561EBF4D" w14:textId="5029F12F" w:rsidR="00386F6E" w:rsidRDefault="00386F6E" w:rsidP="00386F6E">
                            <w:pPr>
                              <w:spacing w:before="0" w:after="0" w:line="40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spacing w:val="3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BD6678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3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年(</w:t>
                            </w:r>
                            <w:r w:rsid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２０２１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年)分源泉</w:t>
                            </w:r>
                            <w:r w:rsidR="007F14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税関係書類一式</w:t>
                            </w:r>
                          </w:p>
                          <w:p w14:paraId="749DCFCD" w14:textId="6C3670C1" w:rsidR="00386F6E" w:rsidRDefault="00865CA1" w:rsidP="00386F6E">
                            <w:pPr>
                              <w:spacing w:before="0" w:after="0" w:line="400" w:lineRule="exact"/>
                              <w:ind w:firstLineChars="557" w:firstLine="1561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D6678">
                              <w:rPr>
                                <w:rFonts w:ascii="Segoe UI Emoji" w:eastAsia="ＤＦＧ中丸ゴシック体" w:hAnsi="Segoe UI Emoji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Segoe UI Emoji" w:eastAsia="ＤＦＧ中丸ゴシック体" w:hAnsi="Segoe UI Emoji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マイナンバーのＵＳＢ　　</w:t>
                            </w:r>
                            <w:r w:rsidR="00386F6E" w:rsidRPr="00BD6678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="00386F6E"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会員証</w:t>
                            </w:r>
                            <w:r w:rsidR="00386F6E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="00386F6E" w:rsidRPr="00BD6678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="00386F6E"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印鑑</w:t>
                            </w:r>
                          </w:p>
                          <w:p w14:paraId="0CF81E69" w14:textId="05DE0408" w:rsidR="00386F6E" w:rsidRPr="00FB7A43" w:rsidRDefault="00386F6E" w:rsidP="00FB7A43">
                            <w:pPr>
                              <w:spacing w:before="0" w:after="0" w:line="400" w:lineRule="exact"/>
                              <w:ind w:firstLineChars="557" w:firstLine="1561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BD6678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008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="00865CA1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税務署から届いた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納付書</w:t>
                            </w:r>
                            <w:r w:rsidR="00FB7A43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B7A43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2"/>
                                <w:szCs w:val="22"/>
                              </w:rPr>
                              <w:t>(国税ダイレクト方式電子納税の登録がまだの方のみ)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3B0AEC" id="四角形: 角を丸くする 19" o:spid="_x0000_s1062" style="position:absolute;margin-left:-23.85pt;margin-top:135.95pt;width:516.95pt;height:401.9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7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" filled="f" strokecolor="#03c" strokeweight="1.5pt">
                <v:stroke joinstyle="miter"/>
                <v:textbox>
                  <w:txbxContent>
                    <w:p w14:paraId="7CCEEF37" w14:textId="6120B904" w:rsidR="00E54255" w:rsidRPr="00E54255" w:rsidRDefault="00047690" w:rsidP="00E54255">
                      <w:pPr>
                        <w:spacing w:before="0" w:after="0" w:line="480" w:lineRule="exact"/>
                        <w:rPr>
                          <w:rFonts w:ascii="ＤＦＧ中丸ゴシック体" w:eastAsia="ＤＦＧ中丸ゴシック体"/>
                          <w:sz w:val="40"/>
                          <w:szCs w:val="40"/>
                        </w:rPr>
                      </w:pPr>
                      <w:r w:rsidRPr="001A204D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008000"/>
                          <w:spacing w:val="12"/>
                          <w:kern w:val="0"/>
                          <w:sz w:val="40"/>
                          <w:szCs w:val="40"/>
                          <w:u w:val="single"/>
                          <w:fitText w:val="2880" w:id="-1808051968"/>
                        </w:rPr>
                        <w:t>◆源泉相談会</w:t>
                      </w:r>
                      <w:r w:rsidRPr="001A204D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008000"/>
                          <w:spacing w:val="6"/>
                          <w:kern w:val="0"/>
                          <w:sz w:val="40"/>
                          <w:szCs w:val="40"/>
                          <w:u w:val="single"/>
                          <w:fitText w:val="2880" w:id="-1808051968"/>
                        </w:rPr>
                        <w:t>◆</w:t>
                      </w:r>
                      <w:r w:rsidRPr="00F56AE3">
                        <w:rPr>
                          <w:rFonts w:ascii="ＤＦＧ中丸ゴシック体" w:eastAsia="ＤＦＧ中丸ゴシック体" w:hint="eastAsia"/>
                          <w:sz w:val="40"/>
                          <w:szCs w:val="40"/>
                        </w:rPr>
                        <w:t xml:space="preserve">　</w:t>
                      </w:r>
                    </w:p>
                    <w:p w14:paraId="6F24A47E" w14:textId="517E7EAF" w:rsidR="00802438" w:rsidRDefault="00047690" w:rsidP="00590F13">
                      <w:pPr>
                        <w:spacing w:beforeLines="70" w:before="168" w:after="0" w:line="30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sz w:val="28"/>
                          <w:szCs w:val="28"/>
                        </w:rPr>
                        <w:t>＊</w:t>
                      </w:r>
                      <w:r w:rsidR="00802438" w:rsidRP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spacing w:val="140"/>
                          <w:kern w:val="0"/>
                          <w:sz w:val="28"/>
                          <w:szCs w:val="28"/>
                          <w:fitText w:val="1120" w:id="-2049174272"/>
                        </w:rPr>
                        <w:t>対象</w:t>
                      </w:r>
                      <w:r w:rsidR="00802438" w:rsidRP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  <w:fitText w:val="1120" w:id="-2049174272"/>
                        </w:rPr>
                        <w:t>者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…①従業員</w:t>
                      </w:r>
                      <w:r w:rsidR="00A44FB5"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(アルバイトを含む)を</w:t>
                      </w:r>
                      <w:r w:rsidR="006B39CF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雇って</w:t>
                      </w:r>
                      <w:r w:rsidR="00A44FB5"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いる方 </w:t>
                      </w:r>
                      <w:r w:rsidR="00A44FB5" w:rsidRPr="00802438"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77DCCA9A" w14:textId="77777777" w:rsidR="00CB15FA" w:rsidRDefault="00A44FB5" w:rsidP="00CB15FA">
                      <w:pPr>
                        <w:spacing w:beforeLines="50" w:before="120" w:after="0" w:line="300" w:lineRule="exact"/>
                        <w:ind w:firstLineChars="557" w:firstLine="1560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②専従者給与を支払っている方</w:t>
                      </w:r>
                    </w:p>
                    <w:p w14:paraId="3BB473D0" w14:textId="4A84D468" w:rsidR="00822089" w:rsidRPr="00CB15FA" w:rsidRDefault="00822089" w:rsidP="00CB15FA">
                      <w:pPr>
                        <w:spacing w:beforeLines="50" w:before="120" w:after="0" w:line="300" w:lineRule="exact"/>
                        <w:ind w:firstLineChars="354" w:firstLine="850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※</w:t>
                      </w:r>
                      <w:r w:rsidR="00CB15FA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「源泉所得税の納期の特例の承認に関する申請書」を提出している方</w:t>
                      </w:r>
                    </w:p>
                    <w:p w14:paraId="3FE1AA31" w14:textId="6A0A159A" w:rsidR="00CB15FA" w:rsidRPr="00CB15FA" w:rsidRDefault="00CB15FA" w:rsidP="00CB15FA">
                      <w:pPr>
                        <w:spacing w:before="0" w:after="0" w:line="300" w:lineRule="exact"/>
                        <w:ind w:firstLineChars="354" w:firstLine="850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※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税金</w:t>
                      </w:r>
                      <w:r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の有無に関わらず、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源泉税に関する書類を作成することになっています。</w:t>
                      </w:r>
                    </w:p>
                    <w:p w14:paraId="1ABC6821" w14:textId="77777777" w:rsidR="00386F6E" w:rsidRPr="00802438" w:rsidRDefault="00386F6E" w:rsidP="00590F13">
                      <w:pPr>
                        <w:spacing w:beforeLines="80" w:before="192" w:after="0" w:line="36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＊納付方法…ダイレクト納付</w:t>
                      </w:r>
                      <w:r w:rsidRPr="008F460B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>(事前に残高の確認をお願いします)</w:t>
                      </w:r>
                    </w:p>
                    <w:p w14:paraId="48F38AC3" w14:textId="77777777" w:rsidR="00386F6E" w:rsidRDefault="00386F6E" w:rsidP="00CB15FA">
                      <w:pPr>
                        <w:spacing w:before="0" w:after="0" w:line="36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　　　　　　　　　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spacing w:val="2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ダイレクト納付を利用されない方は、金融機関等で納付をお願いします。</w:t>
                      </w:r>
                    </w:p>
                    <w:p w14:paraId="221A6BB3" w14:textId="77777777" w:rsidR="002D4A94" w:rsidRDefault="00047690" w:rsidP="00590F13">
                      <w:pPr>
                        <w:spacing w:beforeLines="80" w:before="192" w:after="0" w:line="320" w:lineRule="exact"/>
                        <w:ind w:left="3262" w:hangingChars="1165" w:hanging="3262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4"/>
                          <w:szCs w:val="24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＊納付期限…</w:t>
                      </w:r>
                      <w:r w:rsidR="002D4A94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7</w:t>
                      </w:r>
                      <w:r w:rsidR="00822089"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月</w:t>
                      </w:r>
                      <w:r w:rsidR="002D4A94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11</w:t>
                      </w:r>
                      <w:r w:rsidR="00822089"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日(</w:t>
                      </w:r>
                      <w:r w:rsidR="00404161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月</w:t>
                      </w:r>
                      <w:r w:rsidR="00822089"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)</w:t>
                      </w:r>
                      <w:r w:rsidR="00275041" w:rsidRPr="008A417F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 </w:t>
                      </w:r>
                      <w:r w:rsidR="00CB15FA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</w:p>
                    <w:p w14:paraId="5252D394" w14:textId="67116CA0" w:rsidR="00EB0142" w:rsidRDefault="002D4A94" w:rsidP="00F91D56">
                      <w:pPr>
                        <w:spacing w:beforeLines="10" w:before="24" w:afterLines="50" w:after="120" w:line="320" w:lineRule="exact"/>
                        <w:ind w:leftChars="921" w:left="1842"/>
                        <w:rPr>
                          <w:rFonts w:ascii="ＤＦＧ中丸ゴシック体" w:eastAsia="ＤＦＧ中丸ゴシック体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ＤＦＧ中丸ゴシック体" w:eastAsia="ＤＦＧ中丸ゴシック体"/>
                          <w:kern w:val="0"/>
                          <w:sz w:val="24"/>
                          <w:szCs w:val="24"/>
                        </w:rPr>
                        <w:t>12</w:t>
                      </w:r>
                      <w:r w:rsidR="00822089"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日以降に納付すると加算税、</w:t>
                      </w:r>
                      <w:r w:rsidR="00275041"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延滞税等がかかる場合があります</w:t>
                      </w:r>
                      <w:r w:rsidR="007F0A4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。また、</w:t>
                      </w:r>
                      <w:r w:rsidR="00275041"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給与の支給人員が常時</w:t>
                      </w:r>
                      <w:r w:rsidR="00F91D56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F91D56">
                        <w:rPr>
                          <w:rFonts w:ascii="ＤＦＧ中丸ゴシック体" w:eastAsia="ＤＦＧ中丸ゴシック体"/>
                          <w:kern w:val="0"/>
                          <w:sz w:val="24"/>
                          <w:szCs w:val="24"/>
                        </w:rPr>
                        <w:t>0</w:t>
                      </w:r>
                      <w:r w:rsidR="00275041"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人以上の場合は、支払った月の翌月</w:t>
                      </w:r>
                      <w:r w:rsidR="00107C5E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1</w:t>
                      </w:r>
                      <w:r w:rsidR="00107C5E">
                        <w:rPr>
                          <w:rFonts w:ascii="ＤＦＧ中丸ゴシック体" w:eastAsia="ＤＦＧ中丸ゴシック体"/>
                          <w:kern w:val="0"/>
                          <w:sz w:val="24"/>
                          <w:szCs w:val="24"/>
                        </w:rPr>
                        <w:t>0</w:t>
                      </w:r>
                      <w:r w:rsidR="00275041"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日までに納付しなければならないので</w:t>
                      </w:r>
                      <w:r w:rsidR="002B7B3C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ご注意</w:t>
                      </w:r>
                      <w:r w:rsidR="00275041" w:rsidRPr="00802438">
                        <w:rPr>
                          <w:rFonts w:ascii="ＤＦＧ中丸ゴシック体" w:eastAsia="ＤＦＧ中丸ゴシック体" w:hint="eastAsia"/>
                          <w:kern w:val="0"/>
                          <w:sz w:val="24"/>
                          <w:szCs w:val="24"/>
                        </w:rPr>
                        <w:t>ください。</w:t>
                      </w:r>
                    </w:p>
                    <w:p w14:paraId="2B2849FF" w14:textId="77777777" w:rsidR="00EB0142" w:rsidRPr="00802438" w:rsidRDefault="00EB0142" w:rsidP="00E54255">
                      <w:pPr>
                        <w:spacing w:before="0" w:after="0" w:line="320" w:lineRule="exact"/>
                        <w:ind w:left="2796" w:hangingChars="1165" w:hanging="2796"/>
                        <w:rPr>
                          <w:rFonts w:ascii="ＤＦＧ中丸ゴシック体" w:eastAsia="ＤＦＧ中丸ゴシック体"/>
                          <w:kern w:val="0"/>
                          <w:sz w:val="24"/>
                          <w:szCs w:val="24"/>
                        </w:rPr>
                      </w:pPr>
                    </w:p>
                    <w:p w14:paraId="16914789" w14:textId="025F56E5" w:rsidR="00386F6E" w:rsidRDefault="00386F6E" w:rsidP="005E1902">
                      <w:pPr>
                        <w:spacing w:beforeLines="350" w:before="840" w:after="0" w:line="36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＊持参書類…</w:t>
                      </w:r>
                      <w:r w:rsidRPr="00BD6678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令和</w:t>
                      </w:r>
                      <w:r w:rsid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4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年(</w:t>
                      </w:r>
                      <w:r w:rsid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２０２２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年)分源泉徴収簿 </w:t>
                      </w:r>
                    </w:p>
                    <w:p w14:paraId="5E71FDB4" w14:textId="5255F302" w:rsidR="00386F6E" w:rsidRPr="00802438" w:rsidRDefault="00386F6E" w:rsidP="00386F6E">
                      <w:pPr>
                        <w:spacing w:before="0" w:after="0" w:line="400" w:lineRule="exact"/>
                        <w:ind w:firstLineChars="557" w:firstLine="1561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BD6678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令和</w:t>
                      </w:r>
                      <w:r w:rsid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4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年(</w:t>
                      </w:r>
                      <w:r w:rsid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２０２２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年)分扶養控除等(異動)申告書</w:t>
                      </w:r>
                    </w:p>
                    <w:p w14:paraId="561EBF4D" w14:textId="5029F12F" w:rsidR="00386F6E" w:rsidRDefault="00386F6E" w:rsidP="00386F6E">
                      <w:pPr>
                        <w:spacing w:before="0" w:after="0" w:line="40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　　　　　　　　　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spacing w:val="3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BD6678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令和</w:t>
                      </w:r>
                      <w:r w:rsid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3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年(</w:t>
                      </w:r>
                      <w:r w:rsid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２０２１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年)分源泉</w:t>
                      </w:r>
                      <w:r w:rsidR="007F14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税関係書類一式</w:t>
                      </w:r>
                    </w:p>
                    <w:p w14:paraId="749DCFCD" w14:textId="6C3670C1" w:rsidR="00386F6E" w:rsidRDefault="00865CA1" w:rsidP="00386F6E">
                      <w:pPr>
                        <w:spacing w:before="0" w:after="0" w:line="400" w:lineRule="exact"/>
                        <w:ind w:firstLineChars="557" w:firstLine="1561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BD6678">
                        <w:rPr>
                          <w:rFonts w:ascii="Segoe UI Emoji" w:eastAsia="ＤＦＧ中丸ゴシック体" w:hAnsi="Segoe UI Emoji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Segoe UI Emoji" w:eastAsia="ＤＦＧ中丸ゴシック体" w:hAnsi="Segoe UI Emoji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マイナンバーのＵＳＢ　　</w:t>
                      </w:r>
                      <w:r w:rsidR="00386F6E" w:rsidRPr="00BD6678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="00386F6E"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会員証</w:t>
                      </w:r>
                      <w:r w:rsidR="00386F6E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  <w:r w:rsidR="00386F6E" w:rsidRPr="00BD6678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="00386F6E"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印鑑</w:t>
                      </w:r>
                    </w:p>
                    <w:p w14:paraId="0CF81E69" w14:textId="05DE0408" w:rsidR="00386F6E" w:rsidRPr="00FB7A43" w:rsidRDefault="00386F6E" w:rsidP="00FB7A43">
                      <w:pPr>
                        <w:spacing w:before="0" w:after="0" w:line="400" w:lineRule="exact"/>
                        <w:ind w:firstLineChars="557" w:firstLine="1561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BD6678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008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="00865CA1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税務署から届いた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納付書</w:t>
                      </w:r>
                      <w:r w:rsidR="00FB7A43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FB7A43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2"/>
                          <w:szCs w:val="22"/>
                        </w:rPr>
                        <w:t>(国税ダイレクト方式電子納税の登録がまだの方のみ)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B7A43"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83E2A4C" wp14:editId="4E3615AD">
                <wp:simplePos x="0" y="0"/>
                <wp:positionH relativeFrom="column">
                  <wp:posOffset>4668290</wp:posOffset>
                </wp:positionH>
                <wp:positionV relativeFrom="paragraph">
                  <wp:posOffset>5529796</wp:posOffset>
                </wp:positionV>
                <wp:extent cx="1371600" cy="943583"/>
                <wp:effectExtent l="0" t="0" r="0" b="0"/>
                <wp:wrapNone/>
                <wp:docPr id="55" name="正方形/長方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9435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A994E4" w14:textId="0ABFA272" w:rsidR="00590F13" w:rsidRDefault="00703578" w:rsidP="00590F1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C7AC07" wp14:editId="5BB681BA">
                                  <wp:extent cx="1071613" cy="797668"/>
                                  <wp:effectExtent l="0" t="0" r="0" b="2540"/>
                                  <wp:docPr id="2" name="図 2" descr="持ち物チェック　イラスト に対する画像結果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持ち物チェック　イラスト に対する画像結果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1894" cy="8127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3E2A4C" id="正方形/長方形 55" o:spid="_x0000_s1063" style="position:absolute;margin-left:367.6pt;margin-top:435.4pt;width:108pt;height:74.3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" filled="f" stroked="f" strokeweight="1pt">
                <v:textbox>
                  <w:txbxContent>
                    <w:p w14:paraId="40A994E4" w14:textId="0ABFA272" w:rsidR="00590F13" w:rsidRDefault="00703578" w:rsidP="00590F13">
                      <w:r>
                        <w:rPr>
                          <w:noProof/>
                        </w:rPr>
                        <w:drawing>
                          <wp:inline distT="0" distB="0" distL="0" distR="0" wp14:anchorId="74C7AC07" wp14:editId="5BB681BA">
                            <wp:extent cx="1071613" cy="797668"/>
                            <wp:effectExtent l="0" t="0" r="0" b="2540"/>
                            <wp:docPr id="2" name="図 2" descr="持ち物チェック　イラスト に対する画像結果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持ち物チェック　イラスト に対する画像結果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91894" cy="8127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FB7A43"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6163F2D2" wp14:editId="49417B73">
                <wp:simplePos x="0" y="0"/>
                <wp:positionH relativeFrom="margin">
                  <wp:posOffset>4600724</wp:posOffset>
                </wp:positionH>
                <wp:positionV relativeFrom="paragraph">
                  <wp:posOffset>6988837</wp:posOffset>
                </wp:positionV>
                <wp:extent cx="1399527" cy="748517"/>
                <wp:effectExtent l="0" t="0" r="10795" b="147320"/>
                <wp:wrapNone/>
                <wp:docPr id="27" name="吹き出し: 角を丸めた四角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527" cy="748517"/>
                        </a:xfrm>
                        <a:prstGeom prst="wedgeRoundRectCallout">
                          <a:avLst>
                            <a:gd name="adj1" fmla="val -1347"/>
                            <a:gd name="adj2" fmla="val 66225"/>
                            <a:gd name="adj3" fmla="val 16667"/>
                          </a:avLst>
                        </a:prstGeom>
                        <a:solidFill>
                          <a:srgbClr val="FFFFDD"/>
                        </a:solidFill>
                        <a:ln>
                          <a:solidFill>
                            <a:srgbClr val="008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7F8041" w14:textId="532062F7" w:rsidR="0024403E" w:rsidRPr="00FB7A43" w:rsidRDefault="0024403E" w:rsidP="00FB7A43">
                            <w:pPr>
                              <w:spacing w:before="100" w:beforeAutospacing="1" w:after="100" w:afterAutospacing="1" w:line="300" w:lineRule="exact"/>
                              <w:contextualSpacing/>
                              <w:rPr>
                                <w:rFonts w:ascii="BIZ UDPゴシック" w:eastAsia="BIZ UDPゴシック" w:hAnsi="BIZ UDPゴシック"/>
                                <w:sz w:val="24"/>
                                <w:szCs w:val="24"/>
                              </w:rPr>
                            </w:pPr>
                            <w:r w:rsidRPr="00FB7A43">
                              <w:rPr>
                                <w:rFonts w:ascii="BIZ UDPゴシック" w:eastAsia="BIZ UDPゴシック" w:hAnsi="BIZ UDPゴシック" w:hint="eastAsia"/>
                                <w:color w:val="008000"/>
                                <w:sz w:val="24"/>
                                <w:szCs w:val="24"/>
                              </w:rPr>
                              <w:t>源泉相談会とは別に</w:t>
                            </w:r>
                            <w:r w:rsidR="00B2070A" w:rsidRPr="00FB7A43">
                              <w:rPr>
                                <w:rFonts w:ascii="BIZ UDPゴシック" w:eastAsia="BIZ UDPゴシック" w:hAnsi="BIZ UDPゴシック" w:hint="eastAsia"/>
                                <w:color w:val="008000"/>
                                <w:sz w:val="24"/>
                                <w:szCs w:val="24"/>
                              </w:rPr>
                              <w:t>、</w:t>
                            </w:r>
                            <w:r w:rsidRPr="00FB7A43">
                              <w:rPr>
                                <w:rFonts w:ascii="BIZ UDPゴシック" w:eastAsia="BIZ UDPゴシック" w:hAnsi="BIZ UDPゴシック" w:hint="eastAsia"/>
                                <w:color w:val="008000"/>
                                <w:sz w:val="24"/>
                                <w:szCs w:val="24"/>
                              </w:rPr>
                              <w:t>ご予約をお取りください。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3F2D2" id="吹き出し: 角を丸めた四角形 27" o:spid="_x0000_s1061" type="#_x0000_t62" style="position:absolute;margin-left:362.25pt;margin-top:550.3pt;width:110.2pt;height:58.95pt;z-index:251794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" adj="10509,25105" fillcolor="#ffd" strokecolor="green" strokeweight="1pt">
                <v:textbox>
                  <w:txbxContent>
                    <w:p w14:paraId="647F8041" w14:textId="532062F7" w:rsidR="0024403E" w:rsidRPr="00FB7A43" w:rsidRDefault="0024403E" w:rsidP="00FB7A43">
                      <w:pPr>
                        <w:spacing w:before="100" w:beforeAutospacing="1" w:after="100" w:afterAutospacing="1" w:line="300" w:lineRule="exact"/>
                        <w:contextualSpacing/>
                        <w:rPr>
                          <w:rFonts w:ascii="BIZ UDPゴシック" w:eastAsia="BIZ UDPゴシック" w:hAnsi="BIZ UDPゴシック" w:hint="eastAsia"/>
                          <w:sz w:val="24"/>
                          <w:szCs w:val="24"/>
                        </w:rPr>
                      </w:pPr>
                      <w:r w:rsidRPr="00FB7A43">
                        <w:rPr>
                          <w:rFonts w:ascii="BIZ UDPゴシック" w:eastAsia="BIZ UDPゴシック" w:hAnsi="BIZ UDPゴシック" w:hint="eastAsia"/>
                          <w:color w:val="008000"/>
                          <w:sz w:val="24"/>
                          <w:szCs w:val="24"/>
                        </w:rPr>
                        <w:t>源泉相談会とは別に</w:t>
                      </w:r>
                      <w:r w:rsidR="00B2070A" w:rsidRPr="00FB7A43">
                        <w:rPr>
                          <w:rFonts w:ascii="BIZ UDPゴシック" w:eastAsia="BIZ UDPゴシック" w:hAnsi="BIZ UDPゴシック" w:hint="eastAsia"/>
                          <w:color w:val="008000"/>
                          <w:sz w:val="24"/>
                          <w:szCs w:val="24"/>
                        </w:rPr>
                        <w:t>、</w:t>
                      </w:r>
                      <w:r w:rsidRPr="00FB7A43">
                        <w:rPr>
                          <w:rFonts w:ascii="BIZ UDPゴシック" w:eastAsia="BIZ UDPゴシック" w:hAnsi="BIZ UDPゴシック" w:hint="eastAsia"/>
                          <w:color w:val="008000"/>
                          <w:sz w:val="24"/>
                          <w:szCs w:val="24"/>
                        </w:rPr>
                        <w:t>ご予約をお取りください。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B7A43"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29038F4" wp14:editId="29185EC9">
                <wp:simplePos x="0" y="0"/>
                <wp:positionH relativeFrom="column">
                  <wp:posOffset>5095078</wp:posOffset>
                </wp:positionH>
                <wp:positionV relativeFrom="paragraph">
                  <wp:posOffset>7650021</wp:posOffset>
                </wp:positionV>
                <wp:extent cx="903970" cy="787940"/>
                <wp:effectExtent l="0" t="0" r="0" b="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970" cy="787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F22E55" w14:textId="670F402F" w:rsidR="008F460B" w:rsidRDefault="00335FD1" w:rsidP="008F460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355B425" wp14:editId="50AA0538">
                                  <wp:extent cx="644683" cy="632298"/>
                                  <wp:effectExtent l="0" t="0" r="3175" b="0"/>
                                  <wp:docPr id="28" name="図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2630" cy="649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9038F4" id="正方形/長方形 3" o:spid="_x0000_s1062" style="position:absolute;margin-left:401.2pt;margin-top:602.35pt;width:71.2pt;height:62.0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" filled="f" stroked="f" strokeweight="1pt">
                <v:textbox>
                  <w:txbxContent>
                    <w:p w14:paraId="3EF22E55" w14:textId="670F402F" w:rsidR="008F460B" w:rsidRDefault="00335FD1" w:rsidP="008F460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355B425" wp14:editId="50AA0538">
                            <wp:extent cx="644683" cy="632298"/>
                            <wp:effectExtent l="0" t="0" r="3175" b="0"/>
                            <wp:docPr id="28" name="図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2630" cy="649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B2070A"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C21B621" wp14:editId="2B348160">
                <wp:simplePos x="0" y="0"/>
                <wp:positionH relativeFrom="margin">
                  <wp:posOffset>-302746</wp:posOffset>
                </wp:positionH>
                <wp:positionV relativeFrom="paragraph">
                  <wp:posOffset>6901665</wp:posOffset>
                </wp:positionV>
                <wp:extent cx="6555740" cy="2606581"/>
                <wp:effectExtent l="0" t="0" r="16510" b="22860"/>
                <wp:wrapNone/>
                <wp:docPr id="36" name="四角形: 角を丸くする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55740" cy="2606581"/>
                        </a:xfrm>
                        <a:prstGeom prst="roundRect">
                          <a:avLst>
                            <a:gd name="adj" fmla="val 2564"/>
                          </a:avLst>
                        </a:prstGeom>
                        <a:noFill/>
                        <a:ln w="19050">
                          <a:solidFill>
                            <a:srgbClr val="F692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54A4DA" w14:textId="6AB0ECEC" w:rsidR="006D3E0A" w:rsidRDefault="006D3E0A" w:rsidP="00D77391">
                            <w:pPr>
                              <w:spacing w:before="0" w:after="0" w:line="240" w:lineRule="auto"/>
                              <w:rPr>
                                <w:rFonts w:ascii="ＤＦＧ中丸ゴシック体" w:eastAsia="ＤＦＧ中丸ゴシック体"/>
                                <w:color w:val="FF3300"/>
                                <w:sz w:val="36"/>
                                <w:szCs w:val="36"/>
                              </w:rPr>
                            </w:pPr>
                            <w:r w:rsidRPr="00B11999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u w:val="single"/>
                              </w:rPr>
                              <w:t>◆予定納税の減額申請相談会◆</w:t>
                            </w:r>
                            <w:r w:rsidRPr="006D3E0A">
                              <w:rPr>
                                <w:rFonts w:ascii="ＤＦＧ中丸ゴシック体" w:eastAsia="ＤＦＧ中丸ゴシック体" w:hint="eastAsia"/>
                                <w:color w:val="FF3300"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  <w:p w14:paraId="36ADC851" w14:textId="77777777" w:rsidR="00B2070A" w:rsidRDefault="006D3E0A" w:rsidP="00B2070A">
                            <w:pPr>
                              <w:spacing w:beforeLines="30" w:before="72" w:after="0" w:line="30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sz w:val="28"/>
                                <w:szCs w:val="28"/>
                              </w:rPr>
                              <w:t>＊</w:t>
                            </w:r>
                            <w:r w:rsidRPr="00A7029D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spacing w:val="140"/>
                                <w:kern w:val="0"/>
                                <w:sz w:val="28"/>
                                <w:szCs w:val="28"/>
                                <w:fitText w:val="1120" w:id="-2048693760"/>
                              </w:rPr>
                              <w:t>対象</w:t>
                            </w:r>
                            <w:r w:rsidRPr="00A7029D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  <w:fitText w:val="1120" w:id="-2048693760"/>
                              </w:rPr>
                              <w:t>者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…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予定納税の義務がある人で、事業の不振、休止、</w:t>
                            </w:r>
                          </w:p>
                          <w:p w14:paraId="2A752B41" w14:textId="77777777" w:rsidR="00B2070A" w:rsidRDefault="006D3E0A" w:rsidP="00B2070A">
                            <w:pPr>
                              <w:spacing w:beforeLines="30" w:before="72" w:after="0" w:line="300" w:lineRule="exact"/>
                              <w:ind w:firstLineChars="557" w:firstLine="1560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又は医療費等の支出により今年の申告納税見積</w:t>
                            </w:r>
                          </w:p>
                          <w:p w14:paraId="5211AC42" w14:textId="5CD5F332" w:rsidR="00122430" w:rsidRDefault="006D3E0A" w:rsidP="00B2070A">
                            <w:pPr>
                              <w:spacing w:beforeLines="30" w:before="72" w:after="0" w:line="300" w:lineRule="exact"/>
                              <w:ind w:firstLineChars="557" w:firstLine="1560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額が予定納税基準額に満たないと見込まれる方。</w:t>
                            </w:r>
                          </w:p>
                          <w:p w14:paraId="76284F6A" w14:textId="31C93F34" w:rsidR="00122430" w:rsidRDefault="00122430" w:rsidP="00B2070A">
                            <w:pPr>
                              <w:spacing w:beforeLines="30" w:before="72" w:afterLines="50" w:after="120" w:line="40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＊提出期限…</w:t>
                            </w:r>
                            <w:r w:rsidR="00590F13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7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月</w:t>
                            </w:r>
                            <w:r w:rsidR="00590F13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15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日(</w:t>
                            </w:r>
                            <w:r w:rsidR="005F619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金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)</w:t>
                            </w:r>
                            <w:r w:rsidR="008F460B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0F261F95" w14:textId="77777777" w:rsidR="00865CA1" w:rsidRDefault="00865CA1" w:rsidP="00B2070A">
                            <w:pPr>
                              <w:spacing w:beforeLines="80" w:before="192" w:after="0" w:line="40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＊持参書類…</w:t>
                            </w:r>
                            <w:r w:rsidRPr="00FE66A2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予定納税通知書</w:t>
                            </w:r>
                          </w:p>
                          <w:p w14:paraId="44965060" w14:textId="17012304" w:rsidR="00865CA1" w:rsidRPr="00802438" w:rsidRDefault="00865CA1" w:rsidP="00865CA1">
                            <w:pPr>
                              <w:spacing w:before="0" w:after="0" w:line="400" w:lineRule="exact"/>
                              <w:ind w:firstLineChars="557" w:firstLine="1561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E66A2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A7029D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4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(</w:t>
                            </w:r>
                            <w:r w:rsidR="00A7029D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２０２２</w:t>
                            </w:r>
                            <w:r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)分帳簿類一式（６月まで記帳済のこと）</w:t>
                            </w:r>
                          </w:p>
                          <w:p w14:paraId="55964405" w14:textId="61EB3934" w:rsidR="00865CA1" w:rsidRDefault="00865CA1" w:rsidP="00865CA1">
                            <w:pPr>
                              <w:spacing w:before="0" w:after="0" w:line="400" w:lineRule="exact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　　　　　　　　　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spacing w:val="30"/>
                                <w:kern w:val="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FE66A2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令和</w:t>
                            </w:r>
                            <w:r w:rsidR="00A7029D"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3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年(</w:t>
                            </w:r>
                            <w:r w:rsidR="00A7029D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２０２１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年)分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決算書控、確定申告書控</w:t>
                            </w:r>
                          </w:p>
                          <w:p w14:paraId="0BF9F484" w14:textId="571AE83D" w:rsidR="00865CA1" w:rsidRPr="00865CA1" w:rsidRDefault="00865CA1" w:rsidP="00865CA1">
                            <w:pPr>
                              <w:spacing w:before="0" w:after="0" w:line="400" w:lineRule="exact"/>
                              <w:ind w:firstLineChars="557" w:firstLine="1561"/>
                              <w:rPr>
                                <w:rFonts w:ascii="ＤＦＧ中丸ゴシック体" w:eastAsia="ＤＦＧ中丸ゴシック体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</w:pPr>
                            <w:r w:rsidRPr="00FE66A2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固定資産台帳　　</w:t>
                            </w:r>
                            <w:r w:rsidRPr="00FE66A2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会員証</w:t>
                            </w:r>
                            <w:r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 w:rsidRPr="00FE66A2">
                              <w:rPr>
                                <w:rFonts w:ascii="ＤＦＧ中丸ゴシック体" w:eastAsia="ＤＦＧ中丸ゴシック体" w:hint="eastAsia"/>
                                <w:b/>
                                <w:bCs/>
                                <w:color w:val="FF0000"/>
                                <w:kern w:val="0"/>
                                <w:sz w:val="28"/>
                                <w:szCs w:val="28"/>
                              </w:rPr>
                              <w:t>□</w:t>
                            </w:r>
                            <w:r w:rsidRPr="00802438">
                              <w:rPr>
                                <w:rFonts w:ascii="ＤＦＧ中丸ゴシック体" w:eastAsia="ＤＦＧ中丸ゴシック体" w:hint="eastAsia"/>
                                <w:color w:val="000000" w:themeColor="text1"/>
                                <w:kern w:val="0"/>
                                <w:sz w:val="28"/>
                                <w:szCs w:val="28"/>
                              </w:rPr>
                              <w:t>印鑑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21B621" id="四角形: 角を丸くする 36" o:spid="_x0000_s1063" style="position:absolute;margin-left:-23.85pt;margin-top:543.45pt;width:516.2pt;height:205.25pt;z-index:251680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6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" filled="f" strokecolor="#f69200" strokeweight="1.5pt">
                <v:stroke joinstyle="miter"/>
                <v:textbox>
                  <w:txbxContent>
                    <w:p w14:paraId="1F54A4DA" w14:textId="6AB0ECEC" w:rsidR="006D3E0A" w:rsidRDefault="006D3E0A" w:rsidP="00D77391">
                      <w:pPr>
                        <w:spacing w:before="0" w:after="0" w:line="240" w:lineRule="auto"/>
                        <w:rPr>
                          <w:rFonts w:ascii="ＤＦＧ中丸ゴシック体" w:eastAsia="ＤＦＧ中丸ゴシック体"/>
                          <w:color w:val="FF3300"/>
                          <w:sz w:val="36"/>
                          <w:szCs w:val="36"/>
                        </w:rPr>
                      </w:pPr>
                      <w:r w:rsidRPr="00B11999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FF0000"/>
                          <w:sz w:val="36"/>
                          <w:szCs w:val="36"/>
                          <w:u w:val="single"/>
                        </w:rPr>
                        <w:t>◆予定納税の減額申請相談会◆</w:t>
                      </w:r>
                      <w:r w:rsidRPr="006D3E0A">
                        <w:rPr>
                          <w:rFonts w:ascii="ＤＦＧ中丸ゴシック体" w:eastAsia="ＤＦＧ中丸ゴシック体" w:hint="eastAsia"/>
                          <w:color w:val="FF3300"/>
                          <w:sz w:val="36"/>
                          <w:szCs w:val="36"/>
                        </w:rPr>
                        <w:t xml:space="preserve">　</w:t>
                      </w:r>
                    </w:p>
                    <w:p w14:paraId="36ADC851" w14:textId="77777777" w:rsidR="00B2070A" w:rsidRDefault="006D3E0A" w:rsidP="00B2070A">
                      <w:pPr>
                        <w:spacing w:beforeLines="30" w:before="72" w:after="0" w:line="30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sz w:val="28"/>
                          <w:szCs w:val="28"/>
                        </w:rPr>
                        <w:t>＊</w:t>
                      </w:r>
                      <w:r w:rsidRPr="00A7029D">
                        <w:rPr>
                          <w:rFonts w:ascii="ＤＦＧ中丸ゴシック体" w:eastAsia="ＤＦＧ中丸ゴシック体" w:hint="eastAsia"/>
                          <w:color w:val="000000" w:themeColor="text1"/>
                          <w:spacing w:val="140"/>
                          <w:kern w:val="0"/>
                          <w:sz w:val="28"/>
                          <w:szCs w:val="28"/>
                          <w:fitText w:val="1120" w:id="-2048693760"/>
                        </w:rPr>
                        <w:t>対象</w:t>
                      </w:r>
                      <w:r w:rsidRPr="00A7029D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  <w:fitText w:val="1120" w:id="-2048693760"/>
                        </w:rPr>
                        <w:t>者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…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予定納税の義務がある人で、事業の不振、休止、</w:t>
                      </w:r>
                    </w:p>
                    <w:p w14:paraId="2A752B41" w14:textId="77777777" w:rsidR="00B2070A" w:rsidRDefault="006D3E0A" w:rsidP="00B2070A">
                      <w:pPr>
                        <w:spacing w:beforeLines="30" w:before="72" w:after="0" w:line="300" w:lineRule="exact"/>
                        <w:ind w:firstLineChars="557" w:firstLine="1560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又は医療費等の支出により今年の申告納税見積</w:t>
                      </w:r>
                    </w:p>
                    <w:p w14:paraId="5211AC42" w14:textId="5CD5F332" w:rsidR="00122430" w:rsidRDefault="006D3E0A" w:rsidP="00B2070A">
                      <w:pPr>
                        <w:spacing w:beforeLines="30" w:before="72" w:after="0" w:line="300" w:lineRule="exact"/>
                        <w:ind w:firstLineChars="557" w:firstLine="1560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額が予定納税基準額に満たないと見込まれる方。</w:t>
                      </w:r>
                    </w:p>
                    <w:p w14:paraId="76284F6A" w14:textId="31C93F34" w:rsidR="00122430" w:rsidRDefault="00122430" w:rsidP="00B2070A">
                      <w:pPr>
                        <w:spacing w:beforeLines="30" w:before="72" w:afterLines="50" w:after="120" w:line="40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＊提出期限…</w:t>
                      </w:r>
                      <w:r w:rsidR="00590F13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7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月</w:t>
                      </w:r>
                      <w:r w:rsidR="00590F13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15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日(</w:t>
                      </w:r>
                      <w:r w:rsidR="005F619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金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)</w:t>
                      </w:r>
                      <w:r w:rsidR="008F460B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0F261F95" w14:textId="77777777" w:rsidR="00865CA1" w:rsidRDefault="00865CA1" w:rsidP="00B2070A">
                      <w:pPr>
                        <w:spacing w:beforeLines="80" w:before="192" w:after="0" w:line="40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＊持参書類…</w:t>
                      </w:r>
                      <w:r w:rsidRPr="00FE66A2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予定納税通知書</w:t>
                      </w:r>
                    </w:p>
                    <w:p w14:paraId="44965060" w14:textId="17012304" w:rsidR="00865CA1" w:rsidRPr="00802438" w:rsidRDefault="00865CA1" w:rsidP="00865CA1">
                      <w:pPr>
                        <w:spacing w:before="0" w:after="0" w:line="400" w:lineRule="exact"/>
                        <w:ind w:firstLineChars="557" w:firstLine="1561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FE66A2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令和</w:t>
                      </w:r>
                      <w:r w:rsidR="00A7029D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4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(</w:t>
                      </w:r>
                      <w:r w:rsidR="00A7029D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２０２２</w:t>
                      </w:r>
                      <w:r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)分帳簿類一式（６月まで記帳済のこと）</w:t>
                      </w:r>
                    </w:p>
                    <w:p w14:paraId="55964405" w14:textId="61EB3934" w:rsidR="00865CA1" w:rsidRDefault="00865CA1" w:rsidP="00865CA1">
                      <w:pPr>
                        <w:spacing w:before="0" w:after="0" w:line="400" w:lineRule="exact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　　　　　　　　　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spacing w:val="30"/>
                          <w:kern w:val="0"/>
                          <w:sz w:val="28"/>
                          <w:szCs w:val="28"/>
                        </w:rPr>
                        <w:t xml:space="preserve">　</w:t>
                      </w:r>
                      <w:r w:rsidRPr="00FE66A2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令和</w:t>
                      </w:r>
                      <w:r w:rsidR="00A7029D"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  <w:t>3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年(</w:t>
                      </w:r>
                      <w:r w:rsidR="00A7029D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２０２１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年)分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決算書控、確定申告書控</w:t>
                      </w:r>
                    </w:p>
                    <w:p w14:paraId="0BF9F484" w14:textId="571AE83D" w:rsidR="00865CA1" w:rsidRPr="00865CA1" w:rsidRDefault="00865CA1" w:rsidP="00865CA1">
                      <w:pPr>
                        <w:spacing w:before="0" w:after="0" w:line="400" w:lineRule="exact"/>
                        <w:ind w:firstLineChars="557" w:firstLine="1561"/>
                        <w:rPr>
                          <w:rFonts w:ascii="ＤＦＧ中丸ゴシック体" w:eastAsia="ＤＦＧ中丸ゴシック体"/>
                          <w:color w:val="000000" w:themeColor="text1"/>
                          <w:kern w:val="0"/>
                          <w:sz w:val="28"/>
                          <w:szCs w:val="28"/>
                        </w:rPr>
                      </w:pPr>
                      <w:r w:rsidRPr="00FE66A2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□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固定資産台帳　　</w:t>
                      </w:r>
                      <w:r w:rsidRPr="00FE66A2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会員証</w:t>
                      </w:r>
                      <w:r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 xml:space="preserve">　　</w:t>
                      </w:r>
                      <w:r w:rsidRPr="00FE66A2">
                        <w:rPr>
                          <w:rFonts w:ascii="ＤＦＧ中丸ゴシック体" w:eastAsia="ＤＦＧ中丸ゴシック体" w:hint="eastAsia"/>
                          <w:b/>
                          <w:bCs/>
                          <w:color w:val="FF0000"/>
                          <w:kern w:val="0"/>
                          <w:sz w:val="28"/>
                          <w:szCs w:val="28"/>
                        </w:rPr>
                        <w:t>□</w:t>
                      </w:r>
                      <w:r w:rsidRPr="00802438">
                        <w:rPr>
                          <w:rFonts w:ascii="ＤＦＧ中丸ゴシック体" w:eastAsia="ＤＦＧ中丸ゴシック体" w:hint="eastAsia"/>
                          <w:color w:val="000000" w:themeColor="text1"/>
                          <w:kern w:val="0"/>
                          <w:sz w:val="28"/>
                          <w:szCs w:val="28"/>
                        </w:rPr>
                        <w:t>印鑑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2070A"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5707FA8" wp14:editId="515347F3">
                <wp:simplePos x="0" y="0"/>
                <wp:positionH relativeFrom="margin">
                  <wp:align>center</wp:align>
                </wp:positionH>
                <wp:positionV relativeFrom="paragraph">
                  <wp:posOffset>8350250</wp:posOffset>
                </wp:positionV>
                <wp:extent cx="6505602" cy="19279"/>
                <wp:effectExtent l="0" t="0" r="28575" b="19050"/>
                <wp:wrapNone/>
                <wp:docPr id="7" name="直線コネクタ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05602" cy="1927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9900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93D708" id="直線コネクタ 7" o:spid="_x0000_s1026" style="position:absolute;left:0;text-align:left;z-index:25175347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657.5pt" to="512.25pt,65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" strokecolor="#f90" strokeweight="1.5pt">
                <v:stroke dashstyle="3 1" joinstyle="miter"/>
                <w10:wrap anchorx="margin"/>
              </v:line>
            </w:pict>
          </mc:Fallback>
        </mc:AlternateContent>
      </w:r>
      <w:r w:rsidR="0024403E">
        <w:rPr>
          <w:rFonts w:ascii="ＭＳ 明朝" w:eastAsia="ＭＳ 明朝" w:hAnsi="ＭＳ 明朝" w:hint="eastAsia"/>
          <w:noProof/>
          <w:sz w:val="24"/>
          <w:szCs w:val="24"/>
          <w:lang w:val="ja-JP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D7EEAB8" wp14:editId="68CE57B2">
                <wp:simplePos x="0" y="0"/>
                <wp:positionH relativeFrom="margin">
                  <wp:posOffset>5220659</wp:posOffset>
                </wp:positionH>
                <wp:positionV relativeFrom="paragraph">
                  <wp:posOffset>8652226</wp:posOffset>
                </wp:positionV>
                <wp:extent cx="1021215" cy="826851"/>
                <wp:effectExtent l="0" t="0" r="0" b="0"/>
                <wp:wrapNone/>
                <wp:docPr id="24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215" cy="82685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B4ED8D" w14:textId="14E01C73" w:rsidR="00EA244B" w:rsidRDefault="00A7029D" w:rsidP="00A7029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18CD84" wp14:editId="27D8CFAA">
                                  <wp:extent cx="826851" cy="703703"/>
                                  <wp:effectExtent l="0" t="0" r="0" b="1270"/>
                                  <wp:docPr id="53" name="図 5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4767" cy="718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7EEAB8" id="正方形/長方形 24" o:spid="_x0000_s1064" style="position:absolute;margin-left:411.1pt;margin-top:681.3pt;width:80.4pt;height:65.1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" filled="f" stroked="f" strokeweight="1pt">
                <v:textbox>
                  <w:txbxContent>
                    <w:p w14:paraId="79B4ED8D" w14:textId="14E01C73" w:rsidR="00EA244B" w:rsidRDefault="00A7029D" w:rsidP="00A7029D">
                      <w:r>
                        <w:rPr>
                          <w:noProof/>
                        </w:rPr>
                        <w:drawing>
                          <wp:inline distT="0" distB="0" distL="0" distR="0" wp14:anchorId="4E18CD84" wp14:editId="27D8CFAA">
                            <wp:extent cx="826851" cy="703703"/>
                            <wp:effectExtent l="0" t="0" r="0" b="1270"/>
                            <wp:docPr id="53" name="図 5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4767" cy="718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sectPr w:rsidR="003E24DF" w:rsidRPr="00182B47" w:rsidSect="000712C3">
      <w:headerReference w:type="default" r:id="rId30"/>
      <w:pgSz w:w="11906" w:h="16838" w:code="9"/>
      <w:pgMar w:top="289" w:right="1247" w:bottom="720" w:left="1304" w:header="448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EC13E" w14:textId="77777777" w:rsidR="00235E8B" w:rsidRDefault="00235E8B" w:rsidP="00D45945">
      <w:pPr>
        <w:spacing w:before="0" w:after="0" w:line="240" w:lineRule="auto"/>
      </w:pPr>
      <w:r>
        <w:separator/>
      </w:r>
    </w:p>
  </w:endnote>
  <w:endnote w:type="continuationSeparator" w:id="0">
    <w:p w14:paraId="55C65A43" w14:textId="77777777" w:rsidR="00235E8B" w:rsidRDefault="00235E8B" w:rsidP="00D4594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Century Gothic">
    <w:charset w:val="00"/>
    <w:family w:val="swiss"/>
    <w:pitch w:val="variable"/>
    <w:sig w:usb0="000002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POPコンW12">
    <w:panose1 w:val="04020A00010101010101"/>
    <w:charset w:val="80"/>
    <w:family w:val="roman"/>
    <w:pitch w:val="variable"/>
    <w:sig w:usb0="00000001" w:usb1="08070000" w:usb2="00000010" w:usb3="00000000" w:csb0="00020000" w:csb1="00000000"/>
  </w:font>
  <w:font w:name="ＤＦPOPコンW12">
    <w:panose1 w:val="04020A09010101010101"/>
    <w:charset w:val="80"/>
    <w:family w:val="roman"/>
    <w:pitch w:val="fixed"/>
    <w:sig w:usb0="00000001" w:usb1="08070000" w:usb2="00000010" w:usb3="00000000" w:csb0="00020000" w:csb1="00000000"/>
  </w:font>
  <w:font w:name="ＤＦＧPOP1体W9">
    <w:panose1 w:val="040B0900010101010101"/>
    <w:charset w:val="80"/>
    <w:family w:val="modern"/>
    <w:pitch w:val="variable"/>
    <w:sig w:usb0="00000001" w:usb1="08070000" w:usb2="00000010" w:usb3="00000000" w:csb0="00020000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BIZ UDゴシック">
    <w:panose1 w:val="020B0400000000000000"/>
    <w:charset w:val="80"/>
    <w:family w:val="modern"/>
    <w:pitch w:val="fixed"/>
    <w:sig w:usb0="E00002F7" w:usb1="2AC7EDF8" w:usb2="00000012" w:usb3="00000000" w:csb0="00020001" w:csb1="00000000"/>
  </w:font>
  <w:font w:name="ＤＦＧ平成明朝体W3">
    <w:panose1 w:val="02020300000000000000"/>
    <w:charset w:val="80"/>
    <w:family w:val="roman"/>
    <w:pitch w:val="variable"/>
    <w:sig w:usb0="00000001" w:usb1="08070000" w:usb2="00000010" w:usb3="00000000" w:csb0="00020000" w:csb1="00000000"/>
  </w:font>
  <w:font w:name="ＤＦＧ細丸ゴシック体">
    <w:panose1 w:val="020F0300010101010101"/>
    <w:charset w:val="80"/>
    <w:family w:val="modern"/>
    <w:pitch w:val="variable"/>
    <w:sig w:usb0="00000001" w:usb1="08070000" w:usb2="00000010" w:usb3="00000000" w:csb0="00020000" w:csb1="00000000"/>
  </w:font>
  <w:font w:name="ＤＦＧ中丸ゴシック体">
    <w:panose1 w:val="020F0500010101010101"/>
    <w:charset w:val="80"/>
    <w:family w:val="modern"/>
    <w:pitch w:val="variable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1FB5D9" w14:textId="77777777" w:rsidR="00235E8B" w:rsidRDefault="00235E8B" w:rsidP="00D45945">
      <w:pPr>
        <w:spacing w:before="0" w:after="0" w:line="240" w:lineRule="auto"/>
      </w:pPr>
      <w:r>
        <w:separator/>
      </w:r>
    </w:p>
  </w:footnote>
  <w:footnote w:type="continuationSeparator" w:id="0">
    <w:p w14:paraId="25A040B8" w14:textId="77777777" w:rsidR="00235E8B" w:rsidRDefault="00235E8B" w:rsidP="00D45945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DDBE37" w14:textId="43AFB1AA" w:rsidR="00D45945" w:rsidRPr="001A36BE" w:rsidRDefault="00D45945">
    <w:pPr>
      <w:pStyle w:val="aa"/>
      <w:rPr>
        <w:rFonts w:ascii="Meiryo UI" w:hAnsi="Meiryo UI"/>
      </w:rPr>
    </w:pPr>
    <w:r w:rsidRPr="001A36BE">
      <w:rPr>
        <w:rFonts w:ascii="Meiryo UI" w:hAnsi="Meiryo UI"/>
        <w:noProof/>
        <w:color w:val="000000" w:themeColor="text1"/>
        <w:lang w:val="ja-JP" w:bidi="ja-JP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6CA1486"/>
    <w:multiLevelType w:val="hybridMultilevel"/>
    <w:tmpl w:val="8C9EF3E4"/>
    <w:lvl w:ilvl="0" w:tplc="0CF6738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D7E29B3"/>
    <w:multiLevelType w:val="hybridMultilevel"/>
    <w:tmpl w:val="E5F8E578"/>
    <w:lvl w:ilvl="0" w:tplc="3E06E2E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6A755272"/>
    <w:multiLevelType w:val="hybridMultilevel"/>
    <w:tmpl w:val="808E3BE4"/>
    <w:lvl w:ilvl="0" w:tplc="9E92CC8A">
      <w:numFmt w:val="bullet"/>
      <w:lvlText w:val=""/>
      <w:lvlJc w:val="left"/>
      <w:pPr>
        <w:ind w:left="720" w:hanging="720"/>
      </w:pPr>
      <w:rPr>
        <w:rFonts w:ascii="Wingdings" w:eastAsia="BIZ UDPゴシック" w:hAnsi="Wingdings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 w16cid:durableId="1349023449">
    <w:abstractNumId w:val="1"/>
  </w:num>
  <w:num w:numId="2" w16cid:durableId="278799571">
    <w:abstractNumId w:val="0"/>
  </w:num>
  <w:num w:numId="3" w16cid:durableId="11675554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removePersonalInformation/>
  <w:removeDateAndTime/>
  <w:bordersDoNotSurroundHeader/>
  <w:bordersDoNotSurroundFooter/>
  <w:proofState w:spelling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532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2B47"/>
    <w:rsid w:val="00002F19"/>
    <w:rsid w:val="0000416D"/>
    <w:rsid w:val="000116F0"/>
    <w:rsid w:val="00025D50"/>
    <w:rsid w:val="00036579"/>
    <w:rsid w:val="00047690"/>
    <w:rsid w:val="000712C3"/>
    <w:rsid w:val="00083BAA"/>
    <w:rsid w:val="00083F6A"/>
    <w:rsid w:val="00093EA8"/>
    <w:rsid w:val="000942A1"/>
    <w:rsid w:val="000B2530"/>
    <w:rsid w:val="000C2977"/>
    <w:rsid w:val="000C50C6"/>
    <w:rsid w:val="000C5541"/>
    <w:rsid w:val="000D0B71"/>
    <w:rsid w:val="000E2474"/>
    <w:rsid w:val="000E59E3"/>
    <w:rsid w:val="00103063"/>
    <w:rsid w:val="00107C5E"/>
    <w:rsid w:val="00110E8C"/>
    <w:rsid w:val="00122430"/>
    <w:rsid w:val="001238CC"/>
    <w:rsid w:val="00123C9F"/>
    <w:rsid w:val="00124549"/>
    <w:rsid w:val="00126821"/>
    <w:rsid w:val="001542A9"/>
    <w:rsid w:val="0016451A"/>
    <w:rsid w:val="001766D6"/>
    <w:rsid w:val="00182B47"/>
    <w:rsid w:val="001841F8"/>
    <w:rsid w:val="00185B3F"/>
    <w:rsid w:val="00197319"/>
    <w:rsid w:val="001A204D"/>
    <w:rsid w:val="001A36BE"/>
    <w:rsid w:val="001D4FD5"/>
    <w:rsid w:val="001E4BF1"/>
    <w:rsid w:val="001F0C6C"/>
    <w:rsid w:val="00211BA2"/>
    <w:rsid w:val="0023128B"/>
    <w:rsid w:val="00235E8B"/>
    <w:rsid w:val="0024403E"/>
    <w:rsid w:val="00260D13"/>
    <w:rsid w:val="00260E53"/>
    <w:rsid w:val="00264D35"/>
    <w:rsid w:val="00270453"/>
    <w:rsid w:val="002704C9"/>
    <w:rsid w:val="0027250B"/>
    <w:rsid w:val="00273607"/>
    <w:rsid w:val="002747BE"/>
    <w:rsid w:val="00275041"/>
    <w:rsid w:val="00275DCC"/>
    <w:rsid w:val="00281894"/>
    <w:rsid w:val="00284517"/>
    <w:rsid w:val="0028464D"/>
    <w:rsid w:val="002B3A4A"/>
    <w:rsid w:val="002B7B3C"/>
    <w:rsid w:val="002C1A44"/>
    <w:rsid w:val="002D4A94"/>
    <w:rsid w:val="002F49EB"/>
    <w:rsid w:val="003105B7"/>
    <w:rsid w:val="00335FD1"/>
    <w:rsid w:val="003444BE"/>
    <w:rsid w:val="00357C21"/>
    <w:rsid w:val="0036255E"/>
    <w:rsid w:val="00366F4A"/>
    <w:rsid w:val="00376555"/>
    <w:rsid w:val="00384AED"/>
    <w:rsid w:val="00386F6E"/>
    <w:rsid w:val="003936EF"/>
    <w:rsid w:val="00397F22"/>
    <w:rsid w:val="003A51CB"/>
    <w:rsid w:val="003C64B4"/>
    <w:rsid w:val="003D0092"/>
    <w:rsid w:val="003E24DF"/>
    <w:rsid w:val="003E3E1A"/>
    <w:rsid w:val="003E42F5"/>
    <w:rsid w:val="00404161"/>
    <w:rsid w:val="00406E6D"/>
    <w:rsid w:val="00441D76"/>
    <w:rsid w:val="00465FCD"/>
    <w:rsid w:val="00486F61"/>
    <w:rsid w:val="00496C2D"/>
    <w:rsid w:val="004A2B0D"/>
    <w:rsid w:val="004A5F63"/>
    <w:rsid w:val="004B463D"/>
    <w:rsid w:val="004B4827"/>
    <w:rsid w:val="004B5BBE"/>
    <w:rsid w:val="004D7794"/>
    <w:rsid w:val="004F40DE"/>
    <w:rsid w:val="00500B85"/>
    <w:rsid w:val="00505061"/>
    <w:rsid w:val="00507161"/>
    <w:rsid w:val="0051113F"/>
    <w:rsid w:val="00512C86"/>
    <w:rsid w:val="00526672"/>
    <w:rsid w:val="00535394"/>
    <w:rsid w:val="00547FC0"/>
    <w:rsid w:val="00563742"/>
    <w:rsid w:val="00564809"/>
    <w:rsid w:val="00564EAF"/>
    <w:rsid w:val="00567D3C"/>
    <w:rsid w:val="00573508"/>
    <w:rsid w:val="005758D2"/>
    <w:rsid w:val="00577E18"/>
    <w:rsid w:val="00590F13"/>
    <w:rsid w:val="00597E25"/>
    <w:rsid w:val="005A3FF1"/>
    <w:rsid w:val="005B2160"/>
    <w:rsid w:val="005C2210"/>
    <w:rsid w:val="005D3450"/>
    <w:rsid w:val="005D7297"/>
    <w:rsid w:val="005E1902"/>
    <w:rsid w:val="005F6198"/>
    <w:rsid w:val="00601842"/>
    <w:rsid w:val="00607824"/>
    <w:rsid w:val="00615018"/>
    <w:rsid w:val="006204D1"/>
    <w:rsid w:val="0062123A"/>
    <w:rsid w:val="006217C2"/>
    <w:rsid w:val="00633B20"/>
    <w:rsid w:val="00637535"/>
    <w:rsid w:val="00646E4F"/>
    <w:rsid w:val="00646E75"/>
    <w:rsid w:val="00647385"/>
    <w:rsid w:val="00650D95"/>
    <w:rsid w:val="00677181"/>
    <w:rsid w:val="006776ED"/>
    <w:rsid w:val="00681C0A"/>
    <w:rsid w:val="006904FD"/>
    <w:rsid w:val="006A0E0F"/>
    <w:rsid w:val="006B0F5B"/>
    <w:rsid w:val="006B39CF"/>
    <w:rsid w:val="006B5B2A"/>
    <w:rsid w:val="006C0256"/>
    <w:rsid w:val="006D01C6"/>
    <w:rsid w:val="006D13EA"/>
    <w:rsid w:val="006D3E0A"/>
    <w:rsid w:val="006E0BF1"/>
    <w:rsid w:val="006F038C"/>
    <w:rsid w:val="006F05A6"/>
    <w:rsid w:val="006F5A48"/>
    <w:rsid w:val="006F6F10"/>
    <w:rsid w:val="00703578"/>
    <w:rsid w:val="007154D4"/>
    <w:rsid w:val="007168B6"/>
    <w:rsid w:val="00716CC5"/>
    <w:rsid w:val="00741B74"/>
    <w:rsid w:val="00750876"/>
    <w:rsid w:val="007542B9"/>
    <w:rsid w:val="00757955"/>
    <w:rsid w:val="00771E6E"/>
    <w:rsid w:val="007728AA"/>
    <w:rsid w:val="00772C00"/>
    <w:rsid w:val="0077623A"/>
    <w:rsid w:val="00780860"/>
    <w:rsid w:val="00783E79"/>
    <w:rsid w:val="007A5A75"/>
    <w:rsid w:val="007B06C4"/>
    <w:rsid w:val="007B3807"/>
    <w:rsid w:val="007B4F73"/>
    <w:rsid w:val="007B5AE8"/>
    <w:rsid w:val="007B6920"/>
    <w:rsid w:val="007C4FC6"/>
    <w:rsid w:val="007C6A58"/>
    <w:rsid w:val="007F0A48"/>
    <w:rsid w:val="007F1498"/>
    <w:rsid w:val="007F5192"/>
    <w:rsid w:val="007F5BD6"/>
    <w:rsid w:val="00802438"/>
    <w:rsid w:val="00802C2C"/>
    <w:rsid w:val="00812C66"/>
    <w:rsid w:val="00812C91"/>
    <w:rsid w:val="00822089"/>
    <w:rsid w:val="00827A86"/>
    <w:rsid w:val="00840A60"/>
    <w:rsid w:val="00843DC9"/>
    <w:rsid w:val="0084669E"/>
    <w:rsid w:val="00847F6C"/>
    <w:rsid w:val="00853AE6"/>
    <w:rsid w:val="008541A9"/>
    <w:rsid w:val="0085661C"/>
    <w:rsid w:val="00862E5E"/>
    <w:rsid w:val="008653D0"/>
    <w:rsid w:val="00865CA1"/>
    <w:rsid w:val="00880A47"/>
    <w:rsid w:val="008823B4"/>
    <w:rsid w:val="008825EA"/>
    <w:rsid w:val="00887A83"/>
    <w:rsid w:val="00890799"/>
    <w:rsid w:val="008A417F"/>
    <w:rsid w:val="008A7ECD"/>
    <w:rsid w:val="008B6798"/>
    <w:rsid w:val="008D5EFE"/>
    <w:rsid w:val="008E20E0"/>
    <w:rsid w:val="008F39B4"/>
    <w:rsid w:val="008F460B"/>
    <w:rsid w:val="00912AF9"/>
    <w:rsid w:val="00915F03"/>
    <w:rsid w:val="0093546F"/>
    <w:rsid w:val="00941D45"/>
    <w:rsid w:val="00941E06"/>
    <w:rsid w:val="009424DA"/>
    <w:rsid w:val="009456CC"/>
    <w:rsid w:val="00946016"/>
    <w:rsid w:val="0095574E"/>
    <w:rsid w:val="009601EB"/>
    <w:rsid w:val="00960404"/>
    <w:rsid w:val="00967887"/>
    <w:rsid w:val="00970816"/>
    <w:rsid w:val="00977ED0"/>
    <w:rsid w:val="00980B02"/>
    <w:rsid w:val="009A06B6"/>
    <w:rsid w:val="009A0B89"/>
    <w:rsid w:val="009A656D"/>
    <w:rsid w:val="009B3A5C"/>
    <w:rsid w:val="009D0BE8"/>
    <w:rsid w:val="009D2507"/>
    <w:rsid w:val="009D4776"/>
    <w:rsid w:val="009E65D3"/>
    <w:rsid w:val="009F19E5"/>
    <w:rsid w:val="00A01FAC"/>
    <w:rsid w:val="00A028EC"/>
    <w:rsid w:val="00A10236"/>
    <w:rsid w:val="00A1049B"/>
    <w:rsid w:val="00A113EF"/>
    <w:rsid w:val="00A11A20"/>
    <w:rsid w:val="00A23722"/>
    <w:rsid w:val="00A276EC"/>
    <w:rsid w:val="00A32E46"/>
    <w:rsid w:val="00A35D92"/>
    <w:rsid w:val="00A44FB5"/>
    <w:rsid w:val="00A7029D"/>
    <w:rsid w:val="00A96CF8"/>
    <w:rsid w:val="00A97153"/>
    <w:rsid w:val="00AA3BBE"/>
    <w:rsid w:val="00AA6B1B"/>
    <w:rsid w:val="00AB4269"/>
    <w:rsid w:val="00AC4CA6"/>
    <w:rsid w:val="00AE3986"/>
    <w:rsid w:val="00AE56AC"/>
    <w:rsid w:val="00AE5ED5"/>
    <w:rsid w:val="00AF2D0D"/>
    <w:rsid w:val="00B10BD5"/>
    <w:rsid w:val="00B11999"/>
    <w:rsid w:val="00B2070A"/>
    <w:rsid w:val="00B24C33"/>
    <w:rsid w:val="00B41251"/>
    <w:rsid w:val="00B4624A"/>
    <w:rsid w:val="00B50294"/>
    <w:rsid w:val="00B670A1"/>
    <w:rsid w:val="00B67C1D"/>
    <w:rsid w:val="00B71F4F"/>
    <w:rsid w:val="00B81C2F"/>
    <w:rsid w:val="00B975C7"/>
    <w:rsid w:val="00BB1A59"/>
    <w:rsid w:val="00BC63BC"/>
    <w:rsid w:val="00BD12BB"/>
    <w:rsid w:val="00BD6006"/>
    <w:rsid w:val="00BD6678"/>
    <w:rsid w:val="00BE396B"/>
    <w:rsid w:val="00BE6DD7"/>
    <w:rsid w:val="00BF785F"/>
    <w:rsid w:val="00C00E1B"/>
    <w:rsid w:val="00C02DD0"/>
    <w:rsid w:val="00C14392"/>
    <w:rsid w:val="00C17037"/>
    <w:rsid w:val="00C22866"/>
    <w:rsid w:val="00C246F2"/>
    <w:rsid w:val="00C302A4"/>
    <w:rsid w:val="00C32BCB"/>
    <w:rsid w:val="00C32D47"/>
    <w:rsid w:val="00C345AA"/>
    <w:rsid w:val="00C35BC3"/>
    <w:rsid w:val="00C35F64"/>
    <w:rsid w:val="00C70786"/>
    <w:rsid w:val="00C75511"/>
    <w:rsid w:val="00C810A3"/>
    <w:rsid w:val="00C8222A"/>
    <w:rsid w:val="00CA2958"/>
    <w:rsid w:val="00CA606D"/>
    <w:rsid w:val="00CA7FA8"/>
    <w:rsid w:val="00CB15FA"/>
    <w:rsid w:val="00CB5C40"/>
    <w:rsid w:val="00CB6D92"/>
    <w:rsid w:val="00CC02EC"/>
    <w:rsid w:val="00CD2A32"/>
    <w:rsid w:val="00CE34CA"/>
    <w:rsid w:val="00CE5846"/>
    <w:rsid w:val="00CF141C"/>
    <w:rsid w:val="00D0610B"/>
    <w:rsid w:val="00D07781"/>
    <w:rsid w:val="00D10230"/>
    <w:rsid w:val="00D1641A"/>
    <w:rsid w:val="00D40A0E"/>
    <w:rsid w:val="00D441CF"/>
    <w:rsid w:val="00D45945"/>
    <w:rsid w:val="00D471F2"/>
    <w:rsid w:val="00D57ADB"/>
    <w:rsid w:val="00D65183"/>
    <w:rsid w:val="00D66593"/>
    <w:rsid w:val="00D675FE"/>
    <w:rsid w:val="00D7180A"/>
    <w:rsid w:val="00D72024"/>
    <w:rsid w:val="00D76419"/>
    <w:rsid w:val="00D76E1D"/>
    <w:rsid w:val="00D77391"/>
    <w:rsid w:val="00D8522C"/>
    <w:rsid w:val="00D85E03"/>
    <w:rsid w:val="00D86527"/>
    <w:rsid w:val="00DA77DA"/>
    <w:rsid w:val="00DB7A32"/>
    <w:rsid w:val="00DC1E8A"/>
    <w:rsid w:val="00DC42E5"/>
    <w:rsid w:val="00DC4E4B"/>
    <w:rsid w:val="00DD2F8B"/>
    <w:rsid w:val="00DD6FCA"/>
    <w:rsid w:val="00E020DB"/>
    <w:rsid w:val="00E02190"/>
    <w:rsid w:val="00E0524C"/>
    <w:rsid w:val="00E12F37"/>
    <w:rsid w:val="00E27B46"/>
    <w:rsid w:val="00E36BA9"/>
    <w:rsid w:val="00E41FF8"/>
    <w:rsid w:val="00E44322"/>
    <w:rsid w:val="00E52FD6"/>
    <w:rsid w:val="00E54255"/>
    <w:rsid w:val="00E55D74"/>
    <w:rsid w:val="00E63F80"/>
    <w:rsid w:val="00E6540C"/>
    <w:rsid w:val="00E75A93"/>
    <w:rsid w:val="00E81E2A"/>
    <w:rsid w:val="00E834B7"/>
    <w:rsid w:val="00E92762"/>
    <w:rsid w:val="00EA244B"/>
    <w:rsid w:val="00EA62F7"/>
    <w:rsid w:val="00EB0142"/>
    <w:rsid w:val="00EB03BB"/>
    <w:rsid w:val="00EB1EA3"/>
    <w:rsid w:val="00EC2FF0"/>
    <w:rsid w:val="00EC3FB8"/>
    <w:rsid w:val="00EC700E"/>
    <w:rsid w:val="00EC719B"/>
    <w:rsid w:val="00ED345D"/>
    <w:rsid w:val="00ED7743"/>
    <w:rsid w:val="00EE0952"/>
    <w:rsid w:val="00EF728A"/>
    <w:rsid w:val="00F061B3"/>
    <w:rsid w:val="00F0704E"/>
    <w:rsid w:val="00F07FE0"/>
    <w:rsid w:val="00F204FC"/>
    <w:rsid w:val="00F20D5A"/>
    <w:rsid w:val="00F24FDD"/>
    <w:rsid w:val="00F264D6"/>
    <w:rsid w:val="00F30B6E"/>
    <w:rsid w:val="00F44F67"/>
    <w:rsid w:val="00F4686F"/>
    <w:rsid w:val="00F53823"/>
    <w:rsid w:val="00F56AE3"/>
    <w:rsid w:val="00F61B8E"/>
    <w:rsid w:val="00F91D56"/>
    <w:rsid w:val="00FB7A43"/>
    <w:rsid w:val="00FC0F7E"/>
    <w:rsid w:val="00FD3D6A"/>
    <w:rsid w:val="00FE0DE9"/>
    <w:rsid w:val="00FE0F43"/>
    <w:rsid w:val="00FE2813"/>
    <w:rsid w:val="00FE66A2"/>
    <w:rsid w:val="00FF6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3249">
      <v:textbox inset="5.85pt,.7pt,5.85pt,.7pt"/>
    </o:shapedefaults>
    <o:shapelayout v:ext="edit">
      <o:idmap v:ext="edit" data="1"/>
    </o:shapelayout>
  </w:shapeDefaults>
  <w:decimalSymbol w:val="."/>
  <w:listSeparator w:val=","/>
  <w14:docId w14:val="5AEEFA98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1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a">
    <w:name w:val="Normal"/>
    <w:qFormat/>
    <w:rsid w:val="001A36BE"/>
    <w:pPr>
      <w:spacing w:before="40" w:after="160" w:line="288" w:lineRule="auto"/>
    </w:pPr>
    <w:rPr>
      <w:rFonts w:eastAsia="Meiryo UI"/>
      <w:color w:val="595959" w:themeColor="text1" w:themeTint="A6"/>
      <w:kern w:val="20"/>
      <w:sz w:val="20"/>
      <w:szCs w:val="20"/>
    </w:rPr>
  </w:style>
  <w:style w:type="paragraph" w:styleId="1">
    <w:name w:val="heading 1"/>
    <w:basedOn w:val="a"/>
    <w:next w:val="a"/>
    <w:link w:val="10"/>
    <w:uiPriority w:val="8"/>
    <w:unhideWhenUsed/>
    <w:qFormat/>
    <w:rsid w:val="001A36BE"/>
    <w:pPr>
      <w:spacing w:before="0" w:after="360" w:line="240" w:lineRule="auto"/>
      <w:contextualSpacing/>
      <w:outlineLvl w:val="0"/>
    </w:pPr>
    <w:rPr>
      <w:rFonts w:asciiTheme="majorHAnsi" w:hAnsiTheme="majorHAnsi" w:cstheme="majorBidi"/>
      <w:caps/>
      <w:color w:val="729928" w:themeColor="accent1" w:themeShade="BF"/>
    </w:rPr>
  </w:style>
  <w:style w:type="paragraph" w:styleId="2">
    <w:name w:val="heading 2"/>
    <w:basedOn w:val="a"/>
    <w:next w:val="a"/>
    <w:link w:val="20"/>
    <w:uiPriority w:val="9"/>
    <w:unhideWhenUsed/>
    <w:qFormat/>
    <w:rsid w:val="001A36BE"/>
    <w:pPr>
      <w:keepNext/>
      <w:keepLines/>
      <w:spacing w:after="0"/>
      <w:outlineLvl w:val="1"/>
    </w:pPr>
    <w:rPr>
      <w:rFonts w:asciiTheme="majorHAnsi" w:hAnsiTheme="majorHAnsi" w:cstheme="majorBidi"/>
      <w:color w:val="729928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8"/>
    <w:rsid w:val="001A36BE"/>
    <w:rPr>
      <w:rFonts w:asciiTheme="majorHAnsi" w:eastAsia="Meiryo UI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a3">
    <w:name w:val="受取人"/>
    <w:basedOn w:val="2"/>
    <w:uiPriority w:val="3"/>
    <w:qFormat/>
    <w:rsid w:val="001A36BE"/>
    <w:pPr>
      <w:spacing w:before="1200"/>
    </w:pPr>
    <w:rPr>
      <w:color w:val="000000" w:themeColor="text1"/>
    </w:rPr>
  </w:style>
  <w:style w:type="paragraph" w:styleId="a4">
    <w:name w:val="Salutation"/>
    <w:basedOn w:val="a"/>
    <w:link w:val="a5"/>
    <w:uiPriority w:val="4"/>
    <w:unhideWhenUsed/>
    <w:qFormat/>
    <w:rsid w:val="001A36BE"/>
    <w:pPr>
      <w:spacing w:before="720"/>
    </w:pPr>
  </w:style>
  <w:style w:type="character" w:customStyle="1" w:styleId="a5">
    <w:name w:val="挨拶文 (文字)"/>
    <w:basedOn w:val="a0"/>
    <w:link w:val="a4"/>
    <w:uiPriority w:val="4"/>
    <w:rsid w:val="001A36BE"/>
    <w:rPr>
      <w:rFonts w:eastAsia="Meiryo UI"/>
      <w:color w:val="595959" w:themeColor="text1" w:themeTint="A6"/>
      <w:kern w:val="20"/>
      <w:sz w:val="20"/>
      <w:szCs w:val="20"/>
    </w:rPr>
  </w:style>
  <w:style w:type="paragraph" w:styleId="a6">
    <w:name w:val="Closing"/>
    <w:basedOn w:val="a"/>
    <w:next w:val="a7"/>
    <w:link w:val="a8"/>
    <w:uiPriority w:val="6"/>
    <w:unhideWhenUsed/>
    <w:qFormat/>
    <w:rsid w:val="001A36BE"/>
    <w:pPr>
      <w:spacing w:before="480" w:after="960" w:line="240" w:lineRule="auto"/>
    </w:pPr>
  </w:style>
  <w:style w:type="character" w:customStyle="1" w:styleId="a8">
    <w:name w:val="結語 (文字)"/>
    <w:basedOn w:val="a0"/>
    <w:link w:val="a6"/>
    <w:uiPriority w:val="6"/>
    <w:rsid w:val="001A36BE"/>
    <w:rPr>
      <w:rFonts w:eastAsia="Meiryo UI"/>
      <w:color w:val="595959" w:themeColor="text1" w:themeTint="A6"/>
      <w:kern w:val="20"/>
      <w:sz w:val="20"/>
      <w:szCs w:val="20"/>
    </w:rPr>
  </w:style>
  <w:style w:type="paragraph" w:styleId="a7">
    <w:name w:val="Signature"/>
    <w:basedOn w:val="a"/>
    <w:link w:val="a9"/>
    <w:uiPriority w:val="7"/>
    <w:unhideWhenUsed/>
    <w:qFormat/>
    <w:rsid w:val="001A36BE"/>
    <w:rPr>
      <w:b/>
      <w:bCs/>
    </w:rPr>
  </w:style>
  <w:style w:type="character" w:customStyle="1" w:styleId="a9">
    <w:name w:val="署名 (文字)"/>
    <w:basedOn w:val="a0"/>
    <w:link w:val="a7"/>
    <w:uiPriority w:val="7"/>
    <w:rsid w:val="001A36BE"/>
    <w:rPr>
      <w:rFonts w:eastAsia="Meiryo UI"/>
      <w:b/>
      <w:bCs/>
      <w:color w:val="595959" w:themeColor="text1" w:themeTint="A6"/>
      <w:kern w:val="20"/>
      <w:sz w:val="20"/>
      <w:szCs w:val="20"/>
    </w:rPr>
  </w:style>
  <w:style w:type="paragraph" w:styleId="aa">
    <w:name w:val="header"/>
    <w:basedOn w:val="a"/>
    <w:link w:val="ab"/>
    <w:uiPriority w:val="99"/>
    <w:semiHidden/>
    <w:rsid w:val="003E24DF"/>
    <w:pPr>
      <w:spacing w:after="0" w:line="240" w:lineRule="auto"/>
      <w:jc w:val="right"/>
    </w:pPr>
  </w:style>
  <w:style w:type="character" w:customStyle="1" w:styleId="ab">
    <w:name w:val="ヘッダー (文字)"/>
    <w:basedOn w:val="a0"/>
    <w:link w:val="aa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ac">
    <w:name w:val="Strong"/>
    <w:basedOn w:val="a0"/>
    <w:uiPriority w:val="1"/>
    <w:semiHidden/>
    <w:qFormat/>
    <w:rsid w:val="003E24DF"/>
    <w:rPr>
      <w:b/>
      <w:bCs/>
    </w:rPr>
  </w:style>
  <w:style w:type="paragraph" w:customStyle="1" w:styleId="ad">
    <w:name w:val="連絡先情報"/>
    <w:basedOn w:val="a"/>
    <w:uiPriority w:val="1"/>
    <w:qFormat/>
    <w:rsid w:val="001A36BE"/>
    <w:pPr>
      <w:spacing w:before="0" w:after="0"/>
    </w:pPr>
  </w:style>
  <w:style w:type="character" w:customStyle="1" w:styleId="20">
    <w:name w:val="見出し 2 (文字)"/>
    <w:basedOn w:val="a0"/>
    <w:link w:val="2"/>
    <w:uiPriority w:val="9"/>
    <w:rsid w:val="001A36BE"/>
    <w:rPr>
      <w:rFonts w:asciiTheme="majorHAnsi" w:eastAsia="Meiryo UI" w:hAnsiTheme="majorHAnsi" w:cstheme="majorBidi"/>
      <w:color w:val="729928" w:themeColor="accent1" w:themeShade="BF"/>
      <w:kern w:val="20"/>
      <w:sz w:val="26"/>
      <w:szCs w:val="26"/>
    </w:rPr>
  </w:style>
  <w:style w:type="paragraph" w:styleId="Web">
    <w:name w:val="Normal (Web)"/>
    <w:basedOn w:val="a"/>
    <w:uiPriority w:val="99"/>
    <w:semiHidden/>
    <w:unhideWhenUsed/>
    <w:rsid w:val="00083BA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kern w:val="0"/>
      <w:sz w:val="24"/>
      <w:szCs w:val="24"/>
    </w:rPr>
  </w:style>
  <w:style w:type="character" w:styleId="ae">
    <w:name w:val="Placeholder Text"/>
    <w:basedOn w:val="a0"/>
    <w:uiPriority w:val="99"/>
    <w:semiHidden/>
    <w:rsid w:val="001766D6"/>
    <w:rPr>
      <w:color w:val="808080"/>
    </w:rPr>
  </w:style>
  <w:style w:type="paragraph" w:styleId="af">
    <w:name w:val="footer"/>
    <w:basedOn w:val="a"/>
    <w:link w:val="af0"/>
    <w:uiPriority w:val="99"/>
    <w:unhideWhenUsed/>
    <w:rsid w:val="001A36BE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af0">
    <w:name w:val="フッター (文字)"/>
    <w:basedOn w:val="a0"/>
    <w:link w:val="af"/>
    <w:uiPriority w:val="99"/>
    <w:rsid w:val="001A36BE"/>
    <w:rPr>
      <w:rFonts w:eastAsia="Meiryo UI"/>
      <w:color w:val="595959" w:themeColor="text1" w:themeTint="A6"/>
      <w:kern w:val="20"/>
      <w:sz w:val="20"/>
      <w:szCs w:val="20"/>
    </w:rPr>
  </w:style>
  <w:style w:type="paragraph" w:styleId="af1">
    <w:name w:val="Title"/>
    <w:basedOn w:val="1"/>
    <w:next w:val="a"/>
    <w:link w:val="af2"/>
    <w:uiPriority w:val="10"/>
    <w:rsid w:val="001A36BE"/>
    <w:rPr>
      <w:color w:val="000000" w:themeColor="text1"/>
    </w:rPr>
  </w:style>
  <w:style w:type="character" w:customStyle="1" w:styleId="af2">
    <w:name w:val="表題 (文字)"/>
    <w:basedOn w:val="a0"/>
    <w:link w:val="af1"/>
    <w:uiPriority w:val="10"/>
    <w:rsid w:val="001A36BE"/>
    <w:rPr>
      <w:rFonts w:asciiTheme="majorHAnsi" w:eastAsia="Meiryo UI" w:hAnsiTheme="majorHAnsi" w:cstheme="majorBidi"/>
      <w:caps/>
      <w:color w:val="000000" w:themeColor="text1"/>
      <w:kern w:val="20"/>
      <w:sz w:val="20"/>
      <w:szCs w:val="20"/>
    </w:rPr>
  </w:style>
  <w:style w:type="table" w:styleId="af3">
    <w:name w:val="Table Grid"/>
    <w:basedOn w:val="a1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4">
    <w:name w:val="No Spacing"/>
    <w:uiPriority w:val="1"/>
    <w:qFormat/>
    <w:rsid w:val="001A36BE"/>
    <w:rPr>
      <w:rFonts w:eastAsia="Meiryo UI"/>
      <w:color w:val="595959" w:themeColor="text1" w:themeTint="A6"/>
      <w:kern w:val="20"/>
      <w:sz w:val="20"/>
      <w:szCs w:val="20"/>
    </w:rPr>
  </w:style>
  <w:style w:type="paragraph" w:styleId="af5">
    <w:name w:val="Date"/>
    <w:basedOn w:val="a"/>
    <w:next w:val="a"/>
    <w:link w:val="af6"/>
    <w:uiPriority w:val="99"/>
    <w:semiHidden/>
    <w:unhideWhenUsed/>
    <w:rsid w:val="00B4624A"/>
  </w:style>
  <w:style w:type="character" w:customStyle="1" w:styleId="af6">
    <w:name w:val="日付 (文字)"/>
    <w:basedOn w:val="a0"/>
    <w:link w:val="af5"/>
    <w:uiPriority w:val="99"/>
    <w:semiHidden/>
    <w:rsid w:val="00B4624A"/>
    <w:rPr>
      <w:rFonts w:eastAsia="Meiryo UI"/>
      <w:color w:val="595959" w:themeColor="text1" w:themeTint="A6"/>
      <w:kern w:val="20"/>
      <w:sz w:val="20"/>
      <w:szCs w:val="20"/>
    </w:rPr>
  </w:style>
  <w:style w:type="paragraph" w:styleId="af7">
    <w:name w:val="List Paragraph"/>
    <w:basedOn w:val="a"/>
    <w:uiPriority w:val="34"/>
    <w:semiHidden/>
    <w:rsid w:val="007F5BD6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7.jpeg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0.png"/><Relationship Id="rId20" Type="http://schemas.openxmlformats.org/officeDocument/2006/relationships/image" Target="media/image6.jpeg"/><Relationship Id="rId29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8.png"/><Relationship Id="rId28" Type="http://schemas.openxmlformats.org/officeDocument/2006/relationships/image" Target="media/image9.png"/><Relationship Id="rId10" Type="http://schemas.openxmlformats.org/officeDocument/2006/relationships/endnotes" Target="endnotes.xm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0.png"/><Relationship Id="rId22" Type="http://schemas.openxmlformats.org/officeDocument/2006/relationships/image" Target="media/image70.jpeg"/><Relationship Id="rId27" Type="http://schemas.openxmlformats.org/officeDocument/2006/relationships/image" Target="media/image90.png"/><Relationship Id="rId30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06\AppData\Local\Packages\Microsoft.Office.Desktop_8wekyb3d8bbwe\LocalCache\Roaming\Microsoft\Templates\&#22826;&#23383;&#12398;&#12525;&#12468;&#12398;&#12524;&#12479;&#12540;&#12504;&#12483;&#12489;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0EBEC15-65B9-489C-A6FC-D09B56C22C4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太字のロゴのレターヘッド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2020-05-27T04:31:00Z</dcterms:created>
  <dcterms:modified xsi:type="dcterms:W3CDTF">2022-04-13T05:01:00Z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